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BDEA8B" w14:textId="6622CA46" w:rsidR="001E43AD" w:rsidRDefault="00564824" w:rsidP="00B76C03">
      <w:pPr>
        <w:rPr>
          <w:rFonts w:ascii="Arial" w:hAnsi="Arial" w:cs="Arial"/>
          <w:b/>
          <w:bCs/>
          <w:sz w:val="72"/>
          <w:szCs w:val="72"/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5413" behindDoc="0" locked="0" layoutInCell="1" allowOverlap="1" wp14:anchorId="01608CC1" wp14:editId="50C6D763">
                <wp:simplePos x="0" y="0"/>
                <wp:positionH relativeFrom="column">
                  <wp:posOffset>-508000</wp:posOffset>
                </wp:positionH>
                <wp:positionV relativeFrom="paragraph">
                  <wp:posOffset>-57785</wp:posOffset>
                </wp:positionV>
                <wp:extent cx="7013448" cy="3005667"/>
                <wp:effectExtent l="0" t="0" r="10160" b="29845"/>
                <wp:wrapNone/>
                <wp:docPr id="177920514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3448" cy="3005667"/>
                        </a:xfrm>
                        <a:custGeom>
                          <a:avLst/>
                          <a:gdLst>
                            <a:gd name="csX0" fmla="*/ 0 w 7223760"/>
                            <a:gd name="csY0" fmla="*/ 0 h 3143250"/>
                            <a:gd name="csX1" fmla="*/ 7223760 w 7223760"/>
                            <a:gd name="csY1" fmla="*/ 0 h 3143250"/>
                            <a:gd name="csX2" fmla="*/ 7223760 w 7223760"/>
                            <a:gd name="csY2" fmla="*/ 3143250 h 3143250"/>
                            <a:gd name="csX3" fmla="*/ 0 w 7223760"/>
                            <a:gd name="csY3" fmla="*/ 3143250 h 3143250"/>
                            <a:gd name="csX4" fmla="*/ 0 w 7223760"/>
                            <a:gd name="csY4" fmla="*/ 0 h 3143250"/>
                            <a:gd name="csX0" fmla="*/ 0 w 7223760"/>
                            <a:gd name="csY0" fmla="*/ 0 h 3143250"/>
                            <a:gd name="csX1" fmla="*/ 7223760 w 7223760"/>
                            <a:gd name="csY1" fmla="*/ 0 h 3143250"/>
                            <a:gd name="csX2" fmla="*/ 7125286 w 7223760"/>
                            <a:gd name="csY2" fmla="*/ 1145638 h 3143250"/>
                            <a:gd name="csX3" fmla="*/ 0 w 7223760"/>
                            <a:gd name="csY3" fmla="*/ 3143250 h 3143250"/>
                            <a:gd name="csX4" fmla="*/ 0 w 7223760"/>
                            <a:gd name="csY4" fmla="*/ 0 h 3143250"/>
                            <a:gd name="csX0" fmla="*/ 0 w 7224932"/>
                            <a:gd name="csY0" fmla="*/ 0 h 3143250"/>
                            <a:gd name="csX1" fmla="*/ 7223760 w 7224932"/>
                            <a:gd name="csY1" fmla="*/ 0 h 3143250"/>
                            <a:gd name="csX2" fmla="*/ 7224932 w 7224932"/>
                            <a:gd name="csY2" fmla="*/ 1525465 h 3143250"/>
                            <a:gd name="csX3" fmla="*/ 0 w 7224932"/>
                            <a:gd name="csY3" fmla="*/ 3143250 h 3143250"/>
                            <a:gd name="csX4" fmla="*/ 0 w 7224932"/>
                            <a:gd name="csY4" fmla="*/ 0 h 31432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7224932" h="3143250">
                              <a:moveTo>
                                <a:pt x="0" y="0"/>
                              </a:moveTo>
                              <a:lnTo>
                                <a:pt x="7223760" y="0"/>
                              </a:lnTo>
                              <a:cubicBezTo>
                                <a:pt x="7224151" y="508488"/>
                                <a:pt x="7224541" y="1016977"/>
                                <a:pt x="7224932" y="1525465"/>
                              </a:cubicBezTo>
                              <a:lnTo>
                                <a:pt x="0" y="31432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D4B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41AE7" w14:textId="77777777" w:rsidR="00564824" w:rsidRDefault="00564824" w:rsidP="00564824">
                            <w:pPr>
                              <w:jc w:val="center"/>
                            </w:pPr>
                            <w:r>
                              <w:t>Insert photo here: Click on shape&gt;Shape Fill&gt;Picture</w:t>
                            </w:r>
                          </w:p>
                          <w:p w14:paraId="32BA8AC0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5CCAFB89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6732F883" w14:textId="446D13ED" w:rsidR="00564824" w:rsidRDefault="00564824" w:rsidP="00564824">
                            <w:pPr>
                              <w:jc w:val="center"/>
                            </w:pPr>
                            <w:r>
                              <w:t>Pull bounding box up or down to change size of placeholder</w:t>
                            </w:r>
                          </w:p>
                          <w:p w14:paraId="18D96A3D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4EF1317C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3DDBA9B8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4E572A05" w14:textId="77777777" w:rsidR="00564824" w:rsidRDefault="00564824" w:rsidP="00564824">
                            <w:pPr>
                              <w:jc w:val="center"/>
                            </w:pPr>
                          </w:p>
                          <w:p w14:paraId="7D05BE0E" w14:textId="77777777" w:rsidR="00564824" w:rsidRDefault="00564824" w:rsidP="005648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08CC1" id="Rectangle 10" o:spid="_x0000_s1026" style="position:absolute;margin-left:-40pt;margin-top:-4.55pt;width:552.25pt;height:236.65pt;z-index:2516654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24932,314325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" adj="-11796480,,5400" path="m,l7223760,v391,508488,781,1016977,1172,1525465l,3143250,,xe" fillcolor="#232d4b" strokecolor="#09101d [484]" strokeweight="1pt">
                <v:stroke joinstyle="miter"/>
                <v:formulas/>
                <v:path arrowok="t" o:connecttype="custom" o:connectlocs="0,0;7012310,0;7013448,1458694;0,3005667;0,0" o:connectangles="0,0,0,0,0" textboxrect="0,0,7224932,3143250"/>
                <v:textbox>
                  <w:txbxContent>
                    <w:p w14:paraId="32B41AE7" w14:textId="77777777" w:rsidR="00564824" w:rsidRDefault="00564824" w:rsidP="00564824">
                      <w:pPr>
                        <w:jc w:val="center"/>
                      </w:pPr>
                      <w:r>
                        <w:t>Insert photo here: Click on shape&gt;Shape Fill&gt;Picture</w:t>
                      </w:r>
                    </w:p>
                    <w:p w14:paraId="32BA8AC0" w14:textId="77777777" w:rsidR="00564824" w:rsidRDefault="00564824" w:rsidP="00564824">
                      <w:pPr>
                        <w:jc w:val="center"/>
                      </w:pPr>
                    </w:p>
                    <w:p w14:paraId="5CCAFB89" w14:textId="77777777" w:rsidR="00564824" w:rsidRDefault="00564824" w:rsidP="00564824">
                      <w:pPr>
                        <w:jc w:val="center"/>
                      </w:pPr>
                    </w:p>
                    <w:p w14:paraId="6732F883" w14:textId="446D13ED" w:rsidR="00564824" w:rsidRDefault="00564824" w:rsidP="00564824">
                      <w:pPr>
                        <w:jc w:val="center"/>
                      </w:pPr>
                      <w:r>
                        <w:t>Pull bounding box up or down to change size of placeholder</w:t>
                      </w:r>
                    </w:p>
                    <w:p w14:paraId="18D96A3D" w14:textId="77777777" w:rsidR="00564824" w:rsidRDefault="00564824" w:rsidP="00564824">
                      <w:pPr>
                        <w:jc w:val="center"/>
                      </w:pPr>
                    </w:p>
                    <w:p w14:paraId="4EF1317C" w14:textId="77777777" w:rsidR="00564824" w:rsidRDefault="00564824" w:rsidP="00564824">
                      <w:pPr>
                        <w:jc w:val="center"/>
                      </w:pPr>
                    </w:p>
                    <w:p w14:paraId="3DDBA9B8" w14:textId="77777777" w:rsidR="00564824" w:rsidRDefault="00564824" w:rsidP="00564824">
                      <w:pPr>
                        <w:jc w:val="center"/>
                      </w:pPr>
                    </w:p>
                    <w:p w14:paraId="4E572A05" w14:textId="77777777" w:rsidR="00564824" w:rsidRDefault="00564824" w:rsidP="00564824">
                      <w:pPr>
                        <w:jc w:val="center"/>
                      </w:pPr>
                    </w:p>
                    <w:p w14:paraId="7D05BE0E" w14:textId="77777777" w:rsidR="00564824" w:rsidRDefault="00564824" w:rsidP="005648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B8133F9" w14:textId="0879BC75" w:rsidR="001E43AD" w:rsidRDefault="001E43AD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32809F4C" w14:textId="22EE8259" w:rsidR="00D25153" w:rsidRDefault="00D25153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44F06046" w14:textId="231134C9" w:rsidR="00D25153" w:rsidRDefault="00D25153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2244F629" w14:textId="7CEF14DD" w:rsidR="00D25153" w:rsidRDefault="00D25153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1CDA1D3E" w14:textId="521E40D6" w:rsidR="00D25153" w:rsidRDefault="00D25153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075F3D10" w14:textId="03F360BE" w:rsidR="00D25153" w:rsidRDefault="00D25153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44CBEE4B" w14:textId="584E2175" w:rsidR="001E43AD" w:rsidRDefault="001E43AD" w:rsidP="00B76C03">
      <w:pPr>
        <w:rPr>
          <w:rFonts w:ascii="ITC Franklin Gothic Std Book" w:hAnsi="ITC Franklin Gothic Std Book" w:cs="Arial"/>
          <w:sz w:val="24"/>
          <w:szCs w:val="24"/>
        </w:rPr>
      </w:pPr>
    </w:p>
    <w:p w14:paraId="61F02465" w14:textId="77777777" w:rsidR="0089010B" w:rsidRDefault="0089010B" w:rsidP="00015A32">
      <w:pPr>
        <w:jc w:val="right"/>
        <w:rPr>
          <w:rFonts w:ascii="ITC Franklin Gothic Std Med" w:hAnsi="ITC Franklin Gothic Std Med" w:cs="Arial"/>
          <w:b/>
          <w:bCs/>
          <w:color w:val="EE0000"/>
          <w:sz w:val="32"/>
          <w:szCs w:val="32"/>
        </w:rPr>
      </w:pPr>
    </w:p>
    <w:p w14:paraId="54680C8C" w14:textId="77777777" w:rsidR="0089010B" w:rsidRDefault="0089010B" w:rsidP="00015A32">
      <w:pPr>
        <w:jc w:val="right"/>
        <w:rPr>
          <w:rFonts w:ascii="ITC Franklin Gothic Std Med" w:hAnsi="ITC Franklin Gothic Std Med" w:cs="Arial"/>
          <w:b/>
          <w:bCs/>
          <w:color w:val="EE0000"/>
          <w:sz w:val="32"/>
          <w:szCs w:val="32"/>
        </w:rPr>
      </w:pPr>
    </w:p>
    <w:p w14:paraId="5DC6CC11" w14:textId="61FA443B" w:rsidR="00874AAA" w:rsidRPr="00015A32" w:rsidRDefault="00874AAA" w:rsidP="00015A32">
      <w:pPr>
        <w:jc w:val="right"/>
        <w:rPr>
          <w:rFonts w:ascii="ITC Franklin Gothic Std Med" w:hAnsi="ITC Franklin Gothic Std Med" w:cs="Arial"/>
          <w:b/>
          <w:bCs/>
          <w:color w:val="EE0000"/>
          <w:sz w:val="24"/>
          <w:szCs w:val="24"/>
        </w:rPr>
      </w:pPr>
    </w:p>
    <w:p w14:paraId="28A54A30" w14:textId="3699A6E5" w:rsidR="00716C47" w:rsidRDefault="001A2164" w:rsidP="001A2164">
      <w:pPr>
        <w:pStyle w:val="Title"/>
      </w:pPr>
      <w:r>
        <w:t>Title</w:t>
      </w:r>
    </w:p>
    <w:p w14:paraId="09ECB370" w14:textId="1D0F0EE2" w:rsidR="001A2164" w:rsidRPr="001A2164" w:rsidRDefault="001A2164" w:rsidP="001A2164"/>
    <w:p w14:paraId="15277F9A" w14:textId="43A292B4" w:rsidR="00716C47" w:rsidRPr="00147078" w:rsidRDefault="003A3816" w:rsidP="00B76C03">
      <w:pPr>
        <w:rPr>
          <w:rFonts w:ascii="Arial" w:hAnsi="Arial" w:cs="Arial"/>
          <w:b/>
          <w:bCs/>
          <w:color w:val="009FD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565223C" wp14:editId="6ED2832D">
                <wp:simplePos x="0" y="0"/>
                <wp:positionH relativeFrom="column">
                  <wp:posOffset>1187228</wp:posOffset>
                </wp:positionH>
                <wp:positionV relativeFrom="paragraph">
                  <wp:posOffset>88265</wp:posOffset>
                </wp:positionV>
                <wp:extent cx="4714714" cy="0"/>
                <wp:effectExtent l="0" t="0" r="10160" b="12700"/>
                <wp:wrapNone/>
                <wp:docPr id="381982754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4714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BD7B3F" id="Straight Connector 17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pt,6.95pt" to="464.75pt,6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" strokecolor="#ed7d31 [3205]" strokeweight="1pt">
                <v:stroke joinstyle="miter"/>
              </v:line>
            </w:pict>
          </mc:Fallback>
        </mc:AlternateContent>
      </w:r>
    </w:p>
    <w:p w14:paraId="14E3DA9D" w14:textId="645BE13F" w:rsidR="00B76C03" w:rsidRDefault="001A2164" w:rsidP="00173F1D">
      <w:pPr>
        <w:pStyle w:val="Subtitle"/>
      </w:pPr>
      <w:r>
        <w:t>Subtitle</w:t>
      </w:r>
    </w:p>
    <w:p w14:paraId="6F7DF96A" w14:textId="5918668C" w:rsidR="001A2164" w:rsidRPr="001A2164" w:rsidRDefault="006033DE" w:rsidP="001A2164">
      <w:r>
        <w:rPr>
          <w:noProof/>
        </w:rPr>
        <w:drawing>
          <wp:anchor distT="0" distB="0" distL="114300" distR="114300" simplePos="0" relativeHeight="251658243" behindDoc="1" locked="0" layoutInCell="1" allowOverlap="1" wp14:anchorId="16141994" wp14:editId="652E2A13">
            <wp:simplePos x="0" y="0"/>
            <wp:positionH relativeFrom="column">
              <wp:posOffset>712003</wp:posOffset>
            </wp:positionH>
            <wp:positionV relativeFrom="paragraph">
              <wp:posOffset>97790</wp:posOffset>
            </wp:positionV>
            <wp:extent cx="4211347" cy="2134020"/>
            <wp:effectExtent l="0" t="0" r="5080" b="0"/>
            <wp:wrapNone/>
            <wp:docPr id="1335899829" name="Picture 2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899829" name="Picture 2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>
                      <a:alphaModFix am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1347" cy="213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BDBED3" w14:textId="1CF25C6F" w:rsidR="000C6129" w:rsidRDefault="000C6129"/>
    <w:p w14:paraId="53198E86" w14:textId="02AFFAAD" w:rsidR="00874AAA" w:rsidRDefault="00874AAA"/>
    <w:tbl>
      <w:tblPr>
        <w:tblStyle w:val="TableGrid"/>
        <w:tblpPr w:leftFromText="180" w:rightFromText="180" w:vertAnchor="text" w:horzAnchor="margin" w:tblpY="27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620" w:firstRow="1" w:lastRow="0" w:firstColumn="0" w:lastColumn="0" w:noHBand="1" w:noVBand="1"/>
        <w:tblCaption w:val="Contacts at ESG including AJ Davison, Susan Gaines, and Elly Jackson"/>
      </w:tblPr>
      <w:tblGrid>
        <w:gridCol w:w="6390"/>
        <w:gridCol w:w="2960"/>
      </w:tblGrid>
      <w:tr w:rsidR="00874AAA" w:rsidRPr="000C6129" w14:paraId="56379AB0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443A6B6E" w14:textId="71836810" w:rsidR="00874AAA" w:rsidRPr="00173F1D" w:rsidRDefault="00874AAA" w:rsidP="006033DE">
            <w:pPr>
              <w:pStyle w:val="Heading1"/>
              <w:framePr w:hSpace="0" w:wrap="auto" w:vAnchor="margin" w:hAnchor="text" w:yAlign="inline"/>
            </w:pPr>
            <w:r w:rsidRPr="00173F1D">
              <w:t>Contents: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10382D89" w14:textId="77777777" w:rsidR="00874AAA" w:rsidRPr="000C6129" w:rsidRDefault="00874AAA" w:rsidP="006033DE">
            <w:pPr>
              <w:spacing w:line="360" w:lineRule="auto"/>
              <w:rPr>
                <w:rFonts w:ascii="Bodoni Std" w:hAnsi="Bodoni Std" w:cs="Arial"/>
                <w:b/>
                <w:bCs/>
                <w:color w:val="FFFFFF" w:themeColor="background1"/>
                <w:sz w:val="28"/>
                <w:szCs w:val="28"/>
                <w14:textFill>
                  <w14:noFill/>
                </w14:textFill>
              </w:rPr>
            </w:pPr>
          </w:p>
        </w:tc>
      </w:tr>
      <w:tr w:rsidR="00874AAA" w:rsidRPr="000C6129" w14:paraId="30A44A45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2E363B70" w14:textId="6FB238F3" w:rsidR="00874AAA" w:rsidRPr="00173F1D" w:rsidRDefault="00173F1D" w:rsidP="006033DE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1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719307EF" w14:textId="30F006C3" w:rsidR="00874AAA" w:rsidRPr="00173F1D" w:rsidRDefault="00173F1D" w:rsidP="006033DE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Page 1</w:t>
            </w:r>
          </w:p>
        </w:tc>
      </w:tr>
      <w:tr w:rsidR="00874AAA" w:rsidRPr="000C6129" w14:paraId="51673FAE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29C208DE" w14:textId="4CB6433B" w:rsidR="00874AAA" w:rsidRPr="00173F1D" w:rsidRDefault="00173F1D" w:rsidP="006033DE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2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13DAF149" w14:textId="53688019" w:rsidR="00874AAA" w:rsidRPr="00173F1D" w:rsidRDefault="00173F1D" w:rsidP="006033DE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2</w:t>
            </w:r>
          </w:p>
        </w:tc>
      </w:tr>
      <w:tr w:rsidR="00874AAA" w:rsidRPr="000C6129" w14:paraId="6812D052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0102DEF7" w14:textId="0C5D5FD5" w:rsidR="00874AAA" w:rsidRPr="00173F1D" w:rsidRDefault="00173F1D" w:rsidP="006033DE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3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66305AA8" w14:textId="0A681D82" w:rsidR="00874AAA" w:rsidRPr="00173F1D" w:rsidRDefault="00173F1D" w:rsidP="006033DE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3</w:t>
            </w:r>
          </w:p>
        </w:tc>
      </w:tr>
      <w:tr w:rsidR="00874AAA" w:rsidRPr="000C6129" w14:paraId="432968B1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34CED7AB" w14:textId="11143FCF" w:rsidR="00874AAA" w:rsidRPr="00173F1D" w:rsidRDefault="00173F1D" w:rsidP="006033DE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4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7E349AF3" w14:textId="68D4460F" w:rsidR="00874AAA" w:rsidRPr="00173F1D" w:rsidRDefault="00173F1D" w:rsidP="006033DE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4</w:t>
            </w:r>
          </w:p>
        </w:tc>
      </w:tr>
      <w:tr w:rsidR="00874AAA" w:rsidRPr="000C6129" w14:paraId="0D34330F" w14:textId="77777777" w:rsidTr="006033DE">
        <w:tc>
          <w:tcPr>
            <w:tcW w:w="6390" w:type="dxa"/>
            <w:shd w:val="clear" w:color="auto" w:fill="F2F2F2" w:themeFill="background1" w:themeFillShade="F2"/>
          </w:tcPr>
          <w:p w14:paraId="26A23747" w14:textId="0F2ACA57" w:rsidR="00874AAA" w:rsidRPr="00173F1D" w:rsidRDefault="00173F1D" w:rsidP="006033DE">
            <w:pPr>
              <w:spacing w:line="360" w:lineRule="auto"/>
              <w:rPr>
                <w:rStyle w:val="Strong"/>
              </w:rPr>
            </w:pPr>
            <w:r>
              <w:rPr>
                <w:rStyle w:val="Strong"/>
              </w:rPr>
              <w:t>Item 5</w:t>
            </w:r>
          </w:p>
        </w:tc>
        <w:tc>
          <w:tcPr>
            <w:tcW w:w="2960" w:type="dxa"/>
            <w:shd w:val="clear" w:color="auto" w:fill="F2F2F2" w:themeFill="background1" w:themeFillShade="F2"/>
          </w:tcPr>
          <w:p w14:paraId="382F64A0" w14:textId="7351721D" w:rsidR="00874AAA" w:rsidRPr="00173F1D" w:rsidRDefault="00173F1D" w:rsidP="006033DE">
            <w:pPr>
              <w:spacing w:line="360" w:lineRule="auto"/>
              <w:jc w:val="right"/>
              <w:rPr>
                <w:rStyle w:val="Strong"/>
              </w:rPr>
            </w:pPr>
            <w:r>
              <w:rPr>
                <w:rStyle w:val="Strong"/>
              </w:rPr>
              <w:t>5</w:t>
            </w:r>
          </w:p>
        </w:tc>
      </w:tr>
    </w:tbl>
    <w:p w14:paraId="4FB3AEB2" w14:textId="77777777" w:rsidR="001A2164" w:rsidRDefault="001A2164"/>
    <w:p w14:paraId="6DFD983C" w14:textId="70EB48F6" w:rsidR="003442C9" w:rsidRDefault="00C0263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1EE3C8" wp14:editId="0D5B08CB">
                <wp:simplePos x="0" y="0"/>
                <wp:positionH relativeFrom="column">
                  <wp:posOffset>3870325</wp:posOffset>
                </wp:positionH>
                <wp:positionV relativeFrom="paragraph">
                  <wp:posOffset>6815455</wp:posOffset>
                </wp:positionV>
                <wp:extent cx="2606040" cy="0"/>
                <wp:effectExtent l="0" t="0" r="10160" b="12700"/>
                <wp:wrapNone/>
                <wp:docPr id="50111102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60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A3F4B" id="Straight Connector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75pt,536.65pt" to="509.95pt,536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" strokecolor="#ed7d31 [3205]" strokeweight="1pt">
                <v:stroke joinstyle="miter"/>
              </v:line>
            </w:pict>
          </mc:Fallback>
        </mc:AlternateContent>
      </w:r>
    </w:p>
    <w:sectPr w:rsidR="003442C9" w:rsidSect="00B5509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9907C5" w14:textId="77777777" w:rsidR="009A077B" w:rsidRDefault="009A077B" w:rsidP="00802CB9">
      <w:r>
        <w:separator/>
      </w:r>
    </w:p>
  </w:endnote>
  <w:endnote w:type="continuationSeparator" w:id="0">
    <w:p w14:paraId="2B72D556" w14:textId="77777777" w:rsidR="009A077B" w:rsidRDefault="009A077B" w:rsidP="0080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Std">
    <w:panose1 w:val="02070803070706020303"/>
    <w:charset w:val="00"/>
    <w:family w:val="roma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 Franklin Gothic Std Book">
    <w:panose1 w:val="020B05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ITC Franklin Gothic Std Med">
    <w:panose1 w:val="020B06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4F3E3C" w14:textId="426315C9" w:rsidR="001B2CF1" w:rsidRDefault="005318C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E4790A4" wp14:editId="1D93151F">
              <wp:simplePos x="0" y="0"/>
              <wp:positionH relativeFrom="column">
                <wp:posOffset>-660400</wp:posOffset>
              </wp:positionH>
              <wp:positionV relativeFrom="paragraph">
                <wp:posOffset>-67945</wp:posOffset>
              </wp:positionV>
              <wp:extent cx="7353300" cy="596900"/>
              <wp:effectExtent l="0" t="0" r="0" b="0"/>
              <wp:wrapNone/>
              <wp:docPr id="1234128789" name="Rectangle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53300" cy="596900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C35420" id="Rectangle 10" o:spid="_x0000_s1026" alt="&quot;&quot;" style="position:absolute;margin-left:-52pt;margin-top:-5.35pt;width:579pt;height:47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" fillcolor="#232d4b" stroked="f" strokeweight="1pt"/>
          </w:pict>
        </mc:Fallback>
      </mc:AlternateContent>
    </w:r>
    <w:r w:rsidR="0048448E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15EDB1" w14:textId="77777777" w:rsidR="009A077B" w:rsidRDefault="009A077B" w:rsidP="00802CB9">
      <w:r>
        <w:separator/>
      </w:r>
    </w:p>
  </w:footnote>
  <w:footnote w:type="continuationSeparator" w:id="0">
    <w:p w14:paraId="376989F5" w14:textId="77777777" w:rsidR="009A077B" w:rsidRDefault="009A077B" w:rsidP="0080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93209A" w14:textId="1F64FD48" w:rsidR="00802CB9" w:rsidRDefault="00564824" w:rsidP="000368B5">
    <w:pPr>
      <w:pStyle w:val="Header"/>
      <w:tabs>
        <w:tab w:val="clear" w:pos="4680"/>
      </w:tabs>
    </w:pPr>
    <w:r>
      <w:rPr>
        <w:rFonts w:ascii="Bodoni Std" w:hAnsi="Bodoni Std" w:cs="Arial"/>
        <w:b/>
        <w:bCs/>
        <w:noProof/>
        <w:color w:val="FFFFFF" w:themeColor="background1"/>
        <w:sz w:val="48"/>
        <w:szCs w:val="48"/>
      </w:rPr>
      <mc:AlternateContent>
        <mc:Choice Requires="wps">
          <w:drawing>
            <wp:anchor distT="0" distB="0" distL="114300" distR="114300" simplePos="0" relativeHeight="251657218" behindDoc="0" locked="0" layoutInCell="1" allowOverlap="1" wp14:anchorId="44EA9A94" wp14:editId="732CD0A0">
              <wp:simplePos x="0" y="0"/>
              <wp:positionH relativeFrom="column">
                <wp:posOffset>-889000</wp:posOffset>
              </wp:positionH>
              <wp:positionV relativeFrom="paragraph">
                <wp:posOffset>-330200</wp:posOffset>
              </wp:positionV>
              <wp:extent cx="7772400" cy="10096500"/>
              <wp:effectExtent l="381000" t="381000" r="381000" b="381000"/>
              <wp:wrapNone/>
              <wp:docPr id="1559742344" name="Rectangle 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96500"/>
                      </a:xfrm>
                      <a:prstGeom prst="rect">
                        <a:avLst/>
                      </a:prstGeom>
                      <a:noFill/>
                      <a:ln w="762000">
                        <a:solidFill>
                          <a:srgbClr val="232D4B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FE350F" id="Rectangle 8" o:spid="_x0000_s1026" alt="&quot;&quot;" style="position:absolute;margin-left:-70pt;margin-top:-26pt;width:612pt;height:795pt;z-index:25165721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" filled="f" strokecolor="#232d4b" strokeweight="60pt"/>
          </w:pict>
        </mc:Fallback>
      </mc:AlternateContent>
    </w:r>
    <w:r w:rsidR="000F454C">
      <w:rPr>
        <w:rFonts w:ascii="Bodoni Std" w:hAnsi="Bodoni Std" w:cs="Arial"/>
        <w:b/>
        <w:bCs/>
        <w:noProof/>
        <w:color w:val="FFFFFF" w:themeColor="background1"/>
        <w:sz w:val="48"/>
        <w:szCs w:val="48"/>
      </w:rPr>
      <w:drawing>
        <wp:anchor distT="0" distB="0" distL="114300" distR="114300" simplePos="0" relativeHeight="251663363" behindDoc="0" locked="0" layoutInCell="1" allowOverlap="1" wp14:anchorId="645A7D7D" wp14:editId="6893F7E8">
          <wp:simplePos x="0" y="0"/>
          <wp:positionH relativeFrom="column">
            <wp:posOffset>-76200</wp:posOffset>
          </wp:positionH>
          <wp:positionV relativeFrom="paragraph">
            <wp:posOffset>-330200</wp:posOffset>
          </wp:positionV>
          <wp:extent cx="2500086" cy="660400"/>
          <wp:effectExtent l="0" t="0" r="1905" b="0"/>
          <wp:wrapNone/>
          <wp:docPr id="368792341" name="Picture 11" descr="UVA Human Resources logo in whi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792341" name="Picture 11" descr="UVA Human Resources logo in whi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0086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8C3">
      <w:rPr>
        <w:rFonts w:ascii="Bodoni Std" w:hAnsi="Bodoni Std" w:cs="Arial"/>
        <w:b/>
        <w:bCs/>
        <w:noProof/>
        <w:color w:val="FFFFFF" w:themeColor="background1"/>
        <w:sz w:val="48"/>
        <w:szCs w:val="48"/>
      </w:rPr>
      <mc:AlternateContent>
        <mc:Choice Requires="wps">
          <w:drawing>
            <wp:anchor distT="0" distB="0" distL="114300" distR="114300" simplePos="0" relativeHeight="251656193" behindDoc="0" locked="0" layoutInCell="1" allowOverlap="1" wp14:anchorId="1297FB2F" wp14:editId="3228D733">
              <wp:simplePos x="0" y="0"/>
              <wp:positionH relativeFrom="column">
                <wp:posOffset>-660400</wp:posOffset>
              </wp:positionH>
              <wp:positionV relativeFrom="paragraph">
                <wp:posOffset>-63500</wp:posOffset>
              </wp:positionV>
              <wp:extent cx="7416800" cy="508000"/>
              <wp:effectExtent l="0" t="0" r="12700" b="12700"/>
              <wp:wrapNone/>
              <wp:docPr id="92476961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16800" cy="508000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2A2163" id="Rectangle 9" o:spid="_x0000_s1026" style="position:absolute;margin-left:-52pt;margin-top:-5pt;width:584pt;height:40pt;z-index:2516561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" fillcolor="#232d4b" strokecolor="#09101d [484]" strokeweight="1pt"/>
          </w:pict>
        </mc:Fallback>
      </mc:AlternateContent>
    </w:r>
    <w:r w:rsidR="000368B5">
      <w:tab/>
    </w:r>
  </w:p>
  <w:p w14:paraId="50194C49" w14:textId="56AE999A" w:rsidR="00846D07" w:rsidRDefault="00846D07"/>
  <w:p w14:paraId="392BD35F" w14:textId="372603B7" w:rsidR="00976665" w:rsidRDefault="009766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1DD0C4F"/>
    <w:multiLevelType w:val="hybridMultilevel"/>
    <w:tmpl w:val="6BEA783C"/>
    <w:lvl w:ilvl="0" w:tplc="F9E0A91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572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29961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isplayBackgroundShape/>
  <w:proofState w:spelling="clean" w:grammar="clean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CB9"/>
    <w:rsid w:val="00011D1F"/>
    <w:rsid w:val="00015A32"/>
    <w:rsid w:val="000368B5"/>
    <w:rsid w:val="0003700F"/>
    <w:rsid w:val="00037F49"/>
    <w:rsid w:val="000410AA"/>
    <w:rsid w:val="00053A74"/>
    <w:rsid w:val="000679D4"/>
    <w:rsid w:val="000C6129"/>
    <w:rsid w:val="000D4BC7"/>
    <w:rsid w:val="000E1A0A"/>
    <w:rsid w:val="000E4D9F"/>
    <w:rsid w:val="000F454C"/>
    <w:rsid w:val="000F5B39"/>
    <w:rsid w:val="000F6331"/>
    <w:rsid w:val="000F7C87"/>
    <w:rsid w:val="00113878"/>
    <w:rsid w:val="00122D32"/>
    <w:rsid w:val="00147078"/>
    <w:rsid w:val="00155781"/>
    <w:rsid w:val="00173F1D"/>
    <w:rsid w:val="00193C26"/>
    <w:rsid w:val="001A2164"/>
    <w:rsid w:val="001A6601"/>
    <w:rsid w:val="001B2CF1"/>
    <w:rsid w:val="001D7D72"/>
    <w:rsid w:val="001E38E0"/>
    <w:rsid w:val="001E43AD"/>
    <w:rsid w:val="001F2EEE"/>
    <w:rsid w:val="00204B73"/>
    <w:rsid w:val="002311AE"/>
    <w:rsid w:val="00243D38"/>
    <w:rsid w:val="00255A76"/>
    <w:rsid w:val="00261A60"/>
    <w:rsid w:val="00283841"/>
    <w:rsid w:val="002B1847"/>
    <w:rsid w:val="002C2D13"/>
    <w:rsid w:val="002E7F27"/>
    <w:rsid w:val="00311E48"/>
    <w:rsid w:val="0031610F"/>
    <w:rsid w:val="003245AD"/>
    <w:rsid w:val="00341ECF"/>
    <w:rsid w:val="003442C9"/>
    <w:rsid w:val="003529ED"/>
    <w:rsid w:val="00356C3F"/>
    <w:rsid w:val="00360B62"/>
    <w:rsid w:val="00366478"/>
    <w:rsid w:val="00386DDE"/>
    <w:rsid w:val="003A3816"/>
    <w:rsid w:val="003A5642"/>
    <w:rsid w:val="003E088F"/>
    <w:rsid w:val="00402F50"/>
    <w:rsid w:val="0041004D"/>
    <w:rsid w:val="004114CB"/>
    <w:rsid w:val="00441FBC"/>
    <w:rsid w:val="0044696A"/>
    <w:rsid w:val="00461083"/>
    <w:rsid w:val="0048448E"/>
    <w:rsid w:val="004B1B5E"/>
    <w:rsid w:val="004F03DE"/>
    <w:rsid w:val="005078D7"/>
    <w:rsid w:val="00514B51"/>
    <w:rsid w:val="00526461"/>
    <w:rsid w:val="005318C3"/>
    <w:rsid w:val="005373C7"/>
    <w:rsid w:val="005467CC"/>
    <w:rsid w:val="00564824"/>
    <w:rsid w:val="00566694"/>
    <w:rsid w:val="0057129E"/>
    <w:rsid w:val="00593ACF"/>
    <w:rsid w:val="005A2EBB"/>
    <w:rsid w:val="005B28CE"/>
    <w:rsid w:val="005B5DDA"/>
    <w:rsid w:val="005D64D2"/>
    <w:rsid w:val="005F3C3A"/>
    <w:rsid w:val="006033DE"/>
    <w:rsid w:val="00622278"/>
    <w:rsid w:val="0065354D"/>
    <w:rsid w:val="006D5E36"/>
    <w:rsid w:val="00715006"/>
    <w:rsid w:val="00715442"/>
    <w:rsid w:val="00716C47"/>
    <w:rsid w:val="007221C7"/>
    <w:rsid w:val="00735E31"/>
    <w:rsid w:val="007362D3"/>
    <w:rsid w:val="00743245"/>
    <w:rsid w:val="007477C8"/>
    <w:rsid w:val="007875EF"/>
    <w:rsid w:val="00796C44"/>
    <w:rsid w:val="007B03D7"/>
    <w:rsid w:val="007B527E"/>
    <w:rsid w:val="007E0001"/>
    <w:rsid w:val="007F731C"/>
    <w:rsid w:val="00802483"/>
    <w:rsid w:val="00802CB9"/>
    <w:rsid w:val="00803629"/>
    <w:rsid w:val="0082059E"/>
    <w:rsid w:val="00846D07"/>
    <w:rsid w:val="00851AED"/>
    <w:rsid w:val="00874AAA"/>
    <w:rsid w:val="0089010B"/>
    <w:rsid w:val="008A6160"/>
    <w:rsid w:val="008C0C8E"/>
    <w:rsid w:val="008D6688"/>
    <w:rsid w:val="009224A0"/>
    <w:rsid w:val="00923910"/>
    <w:rsid w:val="0092576B"/>
    <w:rsid w:val="009341FE"/>
    <w:rsid w:val="0095180F"/>
    <w:rsid w:val="009716E0"/>
    <w:rsid w:val="00976665"/>
    <w:rsid w:val="00977C37"/>
    <w:rsid w:val="00996BFE"/>
    <w:rsid w:val="009A077B"/>
    <w:rsid w:val="009B27AE"/>
    <w:rsid w:val="009C0EB2"/>
    <w:rsid w:val="009C4608"/>
    <w:rsid w:val="009C7F1E"/>
    <w:rsid w:val="009D7F91"/>
    <w:rsid w:val="00A02B38"/>
    <w:rsid w:val="00A10B8B"/>
    <w:rsid w:val="00A30CDD"/>
    <w:rsid w:val="00A317DF"/>
    <w:rsid w:val="00A57CE3"/>
    <w:rsid w:val="00AB20FE"/>
    <w:rsid w:val="00AB6953"/>
    <w:rsid w:val="00AC185B"/>
    <w:rsid w:val="00AC4F99"/>
    <w:rsid w:val="00AE2E9B"/>
    <w:rsid w:val="00AE77BF"/>
    <w:rsid w:val="00B10FE7"/>
    <w:rsid w:val="00B33D12"/>
    <w:rsid w:val="00B47921"/>
    <w:rsid w:val="00B52FDE"/>
    <w:rsid w:val="00B55091"/>
    <w:rsid w:val="00B6229D"/>
    <w:rsid w:val="00B66606"/>
    <w:rsid w:val="00B76C03"/>
    <w:rsid w:val="00B9534A"/>
    <w:rsid w:val="00BA66F2"/>
    <w:rsid w:val="00BB7424"/>
    <w:rsid w:val="00BE5A97"/>
    <w:rsid w:val="00C01204"/>
    <w:rsid w:val="00C02635"/>
    <w:rsid w:val="00C103CF"/>
    <w:rsid w:val="00C1424B"/>
    <w:rsid w:val="00C25F34"/>
    <w:rsid w:val="00C36FC6"/>
    <w:rsid w:val="00CA75CD"/>
    <w:rsid w:val="00CB35C8"/>
    <w:rsid w:val="00CD61F9"/>
    <w:rsid w:val="00CD67F1"/>
    <w:rsid w:val="00CF53E6"/>
    <w:rsid w:val="00D0798F"/>
    <w:rsid w:val="00D1160B"/>
    <w:rsid w:val="00D25153"/>
    <w:rsid w:val="00D46E6C"/>
    <w:rsid w:val="00D66294"/>
    <w:rsid w:val="00D90B4D"/>
    <w:rsid w:val="00DA227E"/>
    <w:rsid w:val="00DA3C8E"/>
    <w:rsid w:val="00DA4A1E"/>
    <w:rsid w:val="00DC42BC"/>
    <w:rsid w:val="00DD27F4"/>
    <w:rsid w:val="00E14A53"/>
    <w:rsid w:val="00E1769C"/>
    <w:rsid w:val="00E3344B"/>
    <w:rsid w:val="00E42200"/>
    <w:rsid w:val="00E52D98"/>
    <w:rsid w:val="00E7754C"/>
    <w:rsid w:val="00EB0C29"/>
    <w:rsid w:val="00F01976"/>
    <w:rsid w:val="00F12367"/>
    <w:rsid w:val="00F14397"/>
    <w:rsid w:val="00F5348D"/>
    <w:rsid w:val="00F63EF5"/>
    <w:rsid w:val="00F90DB6"/>
    <w:rsid w:val="00F968A3"/>
    <w:rsid w:val="00FB57AE"/>
    <w:rsid w:val="00FE33DC"/>
    <w:rsid w:val="00FE3707"/>
    <w:rsid w:val="00FE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D2948E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5354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173F1D"/>
    <w:pPr>
      <w:framePr w:hSpace="180" w:wrap="around" w:vAnchor="text" w:hAnchor="margin" w:y="291"/>
      <w:spacing w:line="360" w:lineRule="auto"/>
      <w:outlineLvl w:val="0"/>
    </w:pPr>
    <w:rPr>
      <w:rFonts w:ascii="Bodoni Std" w:hAnsi="Bodoni Std" w:cs="Arial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F1D"/>
    <w:pPr>
      <w:framePr w:hSpace="180" w:wrap="around" w:vAnchor="text" w:hAnchor="margin" w:y="4406"/>
      <w:outlineLvl w:val="1"/>
    </w:pPr>
    <w:rPr>
      <w:rFonts w:ascii="Bodoni Std" w:hAnsi="Bodoni Std"/>
      <w:b/>
      <w:bCs/>
      <w:color w:val="232D4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02CB9"/>
  </w:style>
  <w:style w:type="paragraph" w:styleId="Footer">
    <w:name w:val="footer"/>
    <w:basedOn w:val="Normal"/>
    <w:link w:val="Foot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02CB9"/>
  </w:style>
  <w:style w:type="paragraph" w:styleId="BodyText">
    <w:name w:val="Body Text"/>
    <w:basedOn w:val="Normal"/>
    <w:link w:val="BodyTextChar"/>
    <w:uiPriority w:val="1"/>
    <w:qFormat/>
    <w:rsid w:val="009D7F91"/>
    <w:rPr>
      <w:rFonts w:ascii="Arial" w:eastAsia="Arial" w:hAnsi="Arial" w:cs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9D7F91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1"/>
    <w:rsid w:val="00173F1D"/>
    <w:rPr>
      <w:rFonts w:ascii="Bodoni Std" w:eastAsia="Arial Narrow" w:hAnsi="Bodoni Std" w:cs="Arial"/>
      <w:b/>
      <w:bCs/>
      <w:color w:val="000000" w:themeColor="text1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154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4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C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1C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1C7"/>
    <w:rPr>
      <w:rFonts w:ascii="Times New Roman" w:eastAsia="Arial Narrow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0C6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73F1D"/>
    <w:pPr>
      <w:jc w:val="right"/>
    </w:pPr>
    <w:rPr>
      <w:rFonts w:ascii="Bodoni Std" w:hAnsi="Bodoni Std" w:cs="Arial"/>
      <w:b/>
      <w:bCs/>
      <w:i/>
      <w:iCs/>
      <w:color w:val="232D4B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F1D"/>
    <w:rPr>
      <w:rFonts w:ascii="Bodoni Std" w:eastAsia="Arial Narrow" w:hAnsi="Bodoni Std" w:cs="Arial"/>
      <w:b/>
      <w:bCs/>
      <w:i/>
      <w:iCs/>
      <w:color w:val="232D4B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1D"/>
    <w:pPr>
      <w:jc w:val="right"/>
    </w:pPr>
    <w:rPr>
      <w:rFonts w:ascii="ITC Franklin Gothic Std Book" w:hAnsi="ITC Franklin Gothic Std Book" w:cs="Arial"/>
      <w:color w:val="232D4B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173F1D"/>
    <w:rPr>
      <w:rFonts w:ascii="ITC Franklin Gothic Std Book" w:eastAsia="Arial Narrow" w:hAnsi="ITC Franklin Gothic Std Book" w:cs="Arial"/>
      <w:color w:val="232D4B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73F1D"/>
    <w:rPr>
      <w:rFonts w:ascii="Bodoni Std" w:eastAsia="Arial Narrow" w:hAnsi="Bodoni Std" w:cs="Arial Narrow"/>
      <w:b/>
      <w:bCs/>
      <w:color w:val="232D4B"/>
      <w:sz w:val="32"/>
      <w:szCs w:val="32"/>
    </w:rPr>
  </w:style>
  <w:style w:type="character" w:styleId="Strong">
    <w:name w:val="Strong"/>
    <w:uiPriority w:val="22"/>
    <w:qFormat/>
    <w:rsid w:val="00173F1D"/>
    <w:rPr>
      <w:rFonts w:ascii="ITC Franklin Gothic Std Med" w:hAnsi="ITC Franklin Gothic Std Med" w:cs="Arial"/>
      <w:color w:val="232D4B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85928D-3E8A-054B-BA42-E738EFD6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Cover Page-TEMPLATE 1.dotx</Template>
  <TotalTime>9</TotalTime>
  <Pages>1</Pages>
  <Words>15</Words>
  <Characters>89</Characters>
  <Application>Microsoft Office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Wilbur, Tobias J. (tjw3j)</dc:creator>
  <cp:keywords/>
  <dc:description/>
  <cp:lastModifiedBy>Douglass, Cynthia Lynn (cld3pf)</cp:lastModifiedBy>
  <cp:revision>5</cp:revision>
  <cp:lastPrinted>2019-03-05T20:14:00Z</cp:lastPrinted>
  <dcterms:created xsi:type="dcterms:W3CDTF">2026-06-17T21:23:00Z</dcterms:created>
  <dcterms:modified xsi:type="dcterms:W3CDTF">2026-07-01T14:56:00Z</dcterms:modified>
</cp:coreProperties>
</file>