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482215" w14:textId="44295A6D" w:rsidR="001B2CF1" w:rsidRPr="0005450D" w:rsidRDefault="007C4D62" w:rsidP="0005450D">
      <w:pPr>
        <w:pStyle w:val="Title"/>
      </w:pPr>
      <w:r>
        <w:t>Title</w:t>
      </w:r>
    </w:p>
    <w:p w14:paraId="1E50695B" w14:textId="64E9FC72" w:rsidR="00B76C03" w:rsidRPr="0005450D" w:rsidRDefault="0048532E" w:rsidP="0005450D">
      <w:pPr>
        <w:pStyle w:val="Subtitle"/>
        <w:framePr w:wrap="around"/>
      </w:pPr>
      <w:r w:rsidRPr="0005450D">
        <w:t>Search Committee Materials</w:t>
      </w:r>
    </w:p>
    <w:p w14:paraId="603AB877" w14:textId="61CD0CA9" w:rsidR="0016786B" w:rsidRPr="004C5E82" w:rsidRDefault="00CB2E79" w:rsidP="00B76C03">
      <w:pPr>
        <w:rPr>
          <w:rFonts w:ascii="ITC Franklin Gothic Std Book" w:hAnsi="ITC Franklin Gothic Std Book" w:cs="Arial"/>
          <w:color w:val="232D4B"/>
          <w:sz w:val="40"/>
          <w:szCs w:val="40"/>
        </w:rPr>
      </w:pPr>
      <w:r>
        <w:rPr>
          <w:rFonts w:ascii="ITCFranklinGothicStd-MdCd"/>
          <w:noProof/>
          <w:sz w:val="50"/>
        </w:rPr>
        <w:drawing>
          <wp:anchor distT="0" distB="0" distL="114300" distR="114300" simplePos="0" relativeHeight="251756544" behindDoc="0" locked="0" layoutInCell="1" allowOverlap="1" wp14:anchorId="22F76A51" wp14:editId="5B3D023F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5842000" cy="2959100"/>
            <wp:effectExtent l="0" t="0" r="0" b="0"/>
            <wp:wrapNone/>
            <wp:docPr id="1142814370" name="Picture 6" descr="Sketch of UVA Rotunda and surrounding trees in sepia ton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814370" name="Picture 6" descr="Sketch of UVA Rotunda and surrounding trees in sepia tones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16" t="39336" r="33734" b="34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0" cy="295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686DA" w14:textId="4BA5F221" w:rsidR="001B2CF1" w:rsidRDefault="001B2CF1" w:rsidP="001B2CF1"/>
    <w:p w14:paraId="5FD014E9" w14:textId="42260C5C" w:rsidR="001B2CF1" w:rsidRPr="001B2CF1" w:rsidRDefault="001B2CF1" w:rsidP="001B2CF1">
      <w:r w:rsidRPr="001B2CF1">
        <w:t xml:space="preserve"> </w:t>
      </w:r>
    </w:p>
    <w:p w14:paraId="4CBF25EE" w14:textId="443BCE9A" w:rsidR="00441FBC" w:rsidRDefault="00441FBC"/>
    <w:p w14:paraId="5C1EFBE4" w14:textId="251EBC88" w:rsidR="00441FBC" w:rsidRDefault="00441FBC"/>
    <w:p w14:paraId="2BB25144" w14:textId="24E9FD06" w:rsidR="00441FBC" w:rsidRDefault="00441FBC"/>
    <w:p w14:paraId="72E465B5" w14:textId="248C3C77" w:rsidR="00441FBC" w:rsidRDefault="00441FBC"/>
    <w:p w14:paraId="3F1EBFF3" w14:textId="763FAFE5" w:rsidR="00441FBC" w:rsidRDefault="00441FBC"/>
    <w:p w14:paraId="19B69609" w14:textId="19E35FB4" w:rsidR="00441FBC" w:rsidRDefault="00441FBC"/>
    <w:p w14:paraId="0CA6990F" w14:textId="06BFCBB6" w:rsidR="00441FBC" w:rsidRDefault="00441FBC"/>
    <w:p w14:paraId="6E4A9A5B" w14:textId="42E21E8F" w:rsidR="00441FBC" w:rsidRDefault="00441FBC"/>
    <w:p w14:paraId="3F1080F5" w14:textId="76A748F2" w:rsidR="00441FBC" w:rsidRDefault="00441FBC"/>
    <w:p w14:paraId="7730000E" w14:textId="2062A413" w:rsidR="00441FBC" w:rsidRDefault="00441FBC"/>
    <w:p w14:paraId="077F1D1D" w14:textId="05F31D35" w:rsidR="00441FBC" w:rsidRDefault="00441FBC"/>
    <w:p w14:paraId="328C96F6" w14:textId="662062B3" w:rsidR="00441FBC" w:rsidRDefault="00441FBC"/>
    <w:p w14:paraId="3A451A5D" w14:textId="103C9CC7" w:rsidR="00CB48E1" w:rsidRDefault="00CB48E1" w:rsidP="00B02FC0">
      <w:pPr>
        <w:tabs>
          <w:tab w:val="left" w:pos="8920"/>
        </w:tabs>
        <w:ind w:right="-630"/>
      </w:pPr>
    </w:p>
    <w:p w14:paraId="0F67D940" w14:textId="2AAC497B" w:rsidR="00181173" w:rsidRPr="00174521" w:rsidRDefault="00181173" w:rsidP="00CB48E1">
      <w:pPr>
        <w:ind w:right="-630"/>
        <w:jc w:val="right"/>
        <w:rPr>
          <w:b/>
          <w:bCs/>
          <w:color w:val="EE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4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20" w:firstRow="1" w:lastRow="0" w:firstColumn="0" w:lastColumn="0" w:noHBand="1" w:noVBand="1"/>
        <w:tblCaption w:val="Contacts at ESG including AJ Davison, Susan Gaines, and Elly Jackson"/>
      </w:tblPr>
      <w:tblGrid>
        <w:gridCol w:w="6377"/>
        <w:gridCol w:w="2953"/>
      </w:tblGrid>
      <w:tr w:rsidR="00031273" w:rsidRPr="000C6129" w14:paraId="67FE2E10" w14:textId="77777777" w:rsidTr="00C63F7D">
        <w:tc>
          <w:tcPr>
            <w:tcW w:w="9330" w:type="dxa"/>
            <w:gridSpan w:val="2"/>
          </w:tcPr>
          <w:p w14:paraId="1867FA68" w14:textId="24721C23" w:rsidR="00031273" w:rsidRPr="0005450D" w:rsidRDefault="007C4D62" w:rsidP="007C4D62">
            <w:pPr>
              <w:pStyle w:val="Heading2"/>
              <w:framePr w:hSpace="0" w:wrap="auto" w:vAnchor="margin" w:hAnchor="text" w:yAlign="inline"/>
            </w:pPr>
            <w:r>
              <w:t xml:space="preserve">Table of </w:t>
            </w:r>
            <w:r w:rsidR="00031273" w:rsidRPr="0005450D">
              <w:t>Contents:</w:t>
            </w:r>
          </w:p>
        </w:tc>
      </w:tr>
      <w:tr w:rsidR="00E53DF3" w:rsidRPr="000C6129" w14:paraId="2EA7F6C9" w14:textId="77777777" w:rsidTr="00C63F7D">
        <w:tc>
          <w:tcPr>
            <w:tcW w:w="6377" w:type="dxa"/>
          </w:tcPr>
          <w:p w14:paraId="1D3A0431" w14:textId="0B8C383D" w:rsidR="00E53DF3" w:rsidRPr="007C4D62" w:rsidRDefault="007C4D62" w:rsidP="00D92150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1</w:t>
            </w:r>
          </w:p>
        </w:tc>
        <w:tc>
          <w:tcPr>
            <w:tcW w:w="2953" w:type="dxa"/>
          </w:tcPr>
          <w:p w14:paraId="55BF8040" w14:textId="329268B9" w:rsidR="00E53DF3" w:rsidRPr="007C4D62" w:rsidRDefault="007C4D62" w:rsidP="00D92150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 xml:space="preserve"> Page 1</w:t>
            </w:r>
          </w:p>
        </w:tc>
      </w:tr>
      <w:tr w:rsidR="00E53DF3" w:rsidRPr="000C6129" w14:paraId="386BB889" w14:textId="77777777" w:rsidTr="00C63F7D">
        <w:tc>
          <w:tcPr>
            <w:tcW w:w="6377" w:type="dxa"/>
          </w:tcPr>
          <w:p w14:paraId="7CB34732" w14:textId="48C91984" w:rsidR="00E53DF3" w:rsidRPr="007C4D62" w:rsidRDefault="007C4D62" w:rsidP="00D92150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2</w:t>
            </w:r>
          </w:p>
        </w:tc>
        <w:tc>
          <w:tcPr>
            <w:tcW w:w="2953" w:type="dxa"/>
          </w:tcPr>
          <w:p w14:paraId="04BF42A0" w14:textId="55C73017" w:rsidR="00E53DF3" w:rsidRPr="007C4D62" w:rsidRDefault="007C4D62" w:rsidP="00D92150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2</w:t>
            </w:r>
          </w:p>
        </w:tc>
      </w:tr>
      <w:tr w:rsidR="00E53DF3" w:rsidRPr="000C6129" w14:paraId="50849F6F" w14:textId="77777777" w:rsidTr="00C63F7D">
        <w:tc>
          <w:tcPr>
            <w:tcW w:w="6377" w:type="dxa"/>
          </w:tcPr>
          <w:p w14:paraId="17933364" w14:textId="43630E1E" w:rsidR="00E53DF3" w:rsidRPr="007C4D62" w:rsidRDefault="007C4D62" w:rsidP="00D92150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3</w:t>
            </w:r>
          </w:p>
        </w:tc>
        <w:tc>
          <w:tcPr>
            <w:tcW w:w="2953" w:type="dxa"/>
          </w:tcPr>
          <w:p w14:paraId="05275215" w14:textId="160DB9F5" w:rsidR="00E53DF3" w:rsidRPr="007C4D62" w:rsidRDefault="007C4D62" w:rsidP="00D92150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3</w:t>
            </w:r>
          </w:p>
        </w:tc>
      </w:tr>
      <w:tr w:rsidR="00E53DF3" w:rsidRPr="000C6129" w14:paraId="19D72932" w14:textId="77777777" w:rsidTr="00C63F7D">
        <w:tc>
          <w:tcPr>
            <w:tcW w:w="6377" w:type="dxa"/>
          </w:tcPr>
          <w:p w14:paraId="0AE53AD2" w14:textId="56DAE9AE" w:rsidR="00E53DF3" w:rsidRPr="007C4D62" w:rsidRDefault="007C4D62" w:rsidP="00D92150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4</w:t>
            </w:r>
          </w:p>
        </w:tc>
        <w:tc>
          <w:tcPr>
            <w:tcW w:w="2953" w:type="dxa"/>
          </w:tcPr>
          <w:p w14:paraId="170E476F" w14:textId="4A440DB4" w:rsidR="00E53DF3" w:rsidRPr="007C4D62" w:rsidRDefault="007C4D62" w:rsidP="00D92150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4</w:t>
            </w:r>
          </w:p>
        </w:tc>
      </w:tr>
      <w:tr w:rsidR="00E53DF3" w:rsidRPr="000C6129" w14:paraId="7F5B1E63" w14:textId="77777777" w:rsidTr="00C63F7D">
        <w:tc>
          <w:tcPr>
            <w:tcW w:w="6377" w:type="dxa"/>
          </w:tcPr>
          <w:p w14:paraId="6E541BA8" w14:textId="6889162A" w:rsidR="00E53DF3" w:rsidRPr="007C4D62" w:rsidRDefault="007C4D62" w:rsidP="00D92150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5</w:t>
            </w:r>
          </w:p>
        </w:tc>
        <w:tc>
          <w:tcPr>
            <w:tcW w:w="2953" w:type="dxa"/>
          </w:tcPr>
          <w:p w14:paraId="2BB5FA96" w14:textId="1F7F60C9" w:rsidR="00E53DF3" w:rsidRPr="007C4D62" w:rsidRDefault="007C4D62" w:rsidP="00D92150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5</w:t>
            </w:r>
          </w:p>
        </w:tc>
      </w:tr>
      <w:tr w:rsidR="00E53DF3" w:rsidRPr="000C6129" w14:paraId="3F5D2DC4" w14:textId="77777777" w:rsidTr="00C63F7D">
        <w:tc>
          <w:tcPr>
            <w:tcW w:w="6377" w:type="dxa"/>
          </w:tcPr>
          <w:p w14:paraId="65A9AA42" w14:textId="10DC2D87" w:rsidR="00E53DF3" w:rsidRPr="007C4D62" w:rsidRDefault="007C4D62" w:rsidP="00D92150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6</w:t>
            </w:r>
          </w:p>
        </w:tc>
        <w:tc>
          <w:tcPr>
            <w:tcW w:w="2953" w:type="dxa"/>
          </w:tcPr>
          <w:p w14:paraId="38F58E34" w14:textId="64CC7EE6" w:rsidR="00E53DF3" w:rsidRPr="007C4D62" w:rsidRDefault="007C4D62" w:rsidP="00D92150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6</w:t>
            </w:r>
          </w:p>
        </w:tc>
      </w:tr>
    </w:tbl>
    <w:tbl>
      <w:tblPr>
        <w:tblStyle w:val="TableGrid"/>
        <w:tblpPr w:leftFromText="180" w:rightFromText="180" w:vertAnchor="text" w:horzAnchor="margin" w:tblpY="4336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Contacts at ESG including AJ Davison, Susan Gaines, and Elly Jackson"/>
      </w:tblPr>
      <w:tblGrid>
        <w:gridCol w:w="3442"/>
        <w:gridCol w:w="3110"/>
        <w:gridCol w:w="2718"/>
        <w:gridCol w:w="90"/>
      </w:tblGrid>
      <w:tr w:rsidR="00D92150" w14:paraId="443C7C97" w14:textId="77777777" w:rsidTr="009C60B3">
        <w:trPr>
          <w:gridAfter w:val="1"/>
          <w:wAfter w:w="90" w:type="dxa"/>
        </w:trPr>
        <w:tc>
          <w:tcPr>
            <w:tcW w:w="9270" w:type="dxa"/>
            <w:gridSpan w:val="3"/>
          </w:tcPr>
          <w:p w14:paraId="0ED40240" w14:textId="77777777" w:rsidR="00D92150" w:rsidRPr="0005450D" w:rsidRDefault="00D92150" w:rsidP="0005450D">
            <w:pPr>
              <w:pStyle w:val="Heading2"/>
              <w:framePr w:hSpace="0" w:wrap="auto" w:vAnchor="margin" w:hAnchor="text" w:yAlign="inline"/>
            </w:pPr>
            <w:r w:rsidRPr="0005450D">
              <w:t>Contacts:</w:t>
            </w:r>
          </w:p>
          <w:p w14:paraId="02EFCA9C" w14:textId="4520FC93" w:rsidR="0081334C" w:rsidRPr="00874AAA" w:rsidRDefault="0081334C" w:rsidP="00D92150">
            <w:pPr>
              <w:jc w:val="center"/>
              <w:rPr>
                <w:rFonts w:ascii="ITC Franklin Gothic Std Med" w:hAnsi="ITC Franklin Gothic Std Med"/>
                <w:color w:val="232D4B"/>
              </w:rPr>
            </w:pPr>
          </w:p>
        </w:tc>
      </w:tr>
      <w:tr w:rsidR="00D92150" w14:paraId="097363F8" w14:textId="77777777" w:rsidTr="009C60B3">
        <w:tc>
          <w:tcPr>
            <w:tcW w:w="3442" w:type="dxa"/>
            <w:tcBorders>
              <w:right w:val="single" w:sz="12" w:space="0" w:color="E7E6E6" w:themeColor="background2"/>
            </w:tcBorders>
          </w:tcPr>
          <w:p w14:paraId="5F84965B" w14:textId="79A23459" w:rsidR="00D92150" w:rsidRPr="00366478" w:rsidRDefault="007C4D62" w:rsidP="00D92150">
            <w:pP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</w:pPr>
            <w: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  <w:t>N</w:t>
            </w:r>
            <w:r>
              <w:rPr>
                <w:rFonts w:ascii="ITC Franklin Gothic Std Bk Cd" w:hAnsi="ITC Franklin Gothic Std Bk Cd"/>
                <w:sz w:val="24"/>
                <w:szCs w:val="24"/>
              </w:rPr>
              <w:t>ame 1</w:t>
            </w:r>
          </w:p>
        </w:tc>
        <w:tc>
          <w:tcPr>
            <w:tcW w:w="3110" w:type="dxa"/>
            <w:tcBorders>
              <w:left w:val="single" w:sz="12" w:space="0" w:color="E7E6E6" w:themeColor="background2"/>
              <w:right w:val="single" w:sz="12" w:space="0" w:color="E7E6E6" w:themeColor="background2"/>
            </w:tcBorders>
            <w:tcMar>
              <w:left w:w="360" w:type="dxa"/>
            </w:tcMar>
          </w:tcPr>
          <w:p w14:paraId="7C89084E" w14:textId="49F22193" w:rsidR="00D92150" w:rsidRPr="00366478" w:rsidRDefault="007C4D62" w:rsidP="00D92150">
            <w:pP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</w:pPr>
            <w: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  <w:t>N</w:t>
            </w:r>
            <w:r>
              <w:rPr>
                <w:rFonts w:ascii="ITC Franklin Gothic Std Bk Cd" w:hAnsi="ITC Franklin Gothic Std Bk Cd"/>
                <w:sz w:val="24"/>
                <w:szCs w:val="24"/>
              </w:rPr>
              <w:t>ame 2</w:t>
            </w:r>
          </w:p>
        </w:tc>
        <w:tc>
          <w:tcPr>
            <w:tcW w:w="2808" w:type="dxa"/>
            <w:gridSpan w:val="2"/>
            <w:tcBorders>
              <w:left w:val="single" w:sz="12" w:space="0" w:color="E7E6E6" w:themeColor="background2"/>
            </w:tcBorders>
            <w:tcMar>
              <w:left w:w="360" w:type="dxa"/>
            </w:tcMar>
          </w:tcPr>
          <w:p w14:paraId="3010A414" w14:textId="2B56C746" w:rsidR="00D92150" w:rsidRPr="00366478" w:rsidRDefault="007C4D62" w:rsidP="00D92150">
            <w:pP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</w:pPr>
            <w: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  <w:t>N</w:t>
            </w:r>
            <w:r>
              <w:rPr>
                <w:rFonts w:ascii="ITC Franklin Gothic Std Bk Cd" w:hAnsi="ITC Franklin Gothic Std Bk Cd"/>
                <w:sz w:val="24"/>
                <w:szCs w:val="24"/>
              </w:rPr>
              <w:t>ame 3</w:t>
            </w:r>
          </w:p>
        </w:tc>
      </w:tr>
      <w:tr w:rsidR="00D92150" w14:paraId="58AF9BB9" w14:textId="77777777" w:rsidTr="009C60B3">
        <w:tc>
          <w:tcPr>
            <w:tcW w:w="3442" w:type="dxa"/>
            <w:tcBorders>
              <w:right w:val="single" w:sz="12" w:space="0" w:color="E7E6E6" w:themeColor="background2"/>
            </w:tcBorders>
            <w:tcMar>
              <w:left w:w="115" w:type="dxa"/>
              <w:bottom w:w="144" w:type="dxa"/>
              <w:right w:w="115" w:type="dxa"/>
            </w:tcMar>
          </w:tcPr>
          <w:p w14:paraId="2ACEC643" w14:textId="252DB583" w:rsidR="00D92150" w:rsidRDefault="007C4D62" w:rsidP="00D92150">
            <w:pP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</w:pPr>
            <w:r w:rsidRPr="007C4D62">
              <w:rPr>
                <w:rFonts w:ascii="ITC Franklin Gothic Std Bk Cd" w:hAnsi="ITC Franklin Gothic Std Bk Cd"/>
                <w:sz w:val="24"/>
                <w:szCs w:val="24"/>
              </w:rPr>
              <w:t>Email</w:t>
            </w:r>
            <w:r>
              <w:t xml:space="preserve"> 1</w:t>
            </w:r>
          </w:p>
        </w:tc>
        <w:tc>
          <w:tcPr>
            <w:tcW w:w="3110" w:type="dxa"/>
            <w:tcBorders>
              <w:left w:val="single" w:sz="12" w:space="0" w:color="E7E6E6" w:themeColor="background2"/>
              <w:right w:val="single" w:sz="12" w:space="0" w:color="E7E6E6" w:themeColor="background2"/>
            </w:tcBorders>
            <w:tcMar>
              <w:left w:w="360" w:type="dxa"/>
              <w:bottom w:w="144" w:type="dxa"/>
              <w:right w:w="115" w:type="dxa"/>
            </w:tcMar>
          </w:tcPr>
          <w:p w14:paraId="5998AF69" w14:textId="40B63065" w:rsidR="00D92150" w:rsidRDefault="007C4D62" w:rsidP="00D92150">
            <w:pP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</w:pPr>
            <w:r w:rsidRPr="007C4D62">
              <w:rPr>
                <w:rFonts w:ascii="ITC Franklin Gothic Std Bk Cd" w:hAnsi="ITC Franklin Gothic Std Bk Cd"/>
                <w:sz w:val="24"/>
                <w:szCs w:val="24"/>
              </w:rPr>
              <w:t>E</w:t>
            </w:r>
            <w:r w:rsidRPr="007C4D62">
              <w:rPr>
                <w:rFonts w:ascii="ITC Franklin Gothic Std Bk Cd" w:hAnsi="ITC Franklin Gothic Std Bk Cd"/>
              </w:rPr>
              <w:t>mail</w:t>
            </w:r>
            <w:r>
              <w:t xml:space="preserve"> 2</w:t>
            </w:r>
          </w:p>
        </w:tc>
        <w:tc>
          <w:tcPr>
            <w:tcW w:w="2808" w:type="dxa"/>
            <w:gridSpan w:val="2"/>
            <w:tcBorders>
              <w:left w:val="single" w:sz="12" w:space="0" w:color="E7E6E6" w:themeColor="background2"/>
            </w:tcBorders>
            <w:tcMar>
              <w:left w:w="360" w:type="dxa"/>
              <w:bottom w:w="144" w:type="dxa"/>
              <w:right w:w="115" w:type="dxa"/>
            </w:tcMar>
          </w:tcPr>
          <w:p w14:paraId="518E3C64" w14:textId="7A7DF168" w:rsidR="00D92150" w:rsidRDefault="007C4D62" w:rsidP="00D92150">
            <w:pPr>
              <w:rPr>
                <w:rFonts w:ascii="ITC Franklin Gothic Std Bk Cd" w:hAnsi="ITC Franklin Gothic Std Bk Cd"/>
                <w:color w:val="232D4B"/>
                <w:sz w:val="24"/>
                <w:szCs w:val="24"/>
              </w:rPr>
            </w:pPr>
            <w:r w:rsidRPr="007C4D62">
              <w:rPr>
                <w:rFonts w:ascii="ITC Franklin Gothic Std Bk Cd" w:hAnsi="ITC Franklin Gothic Std Bk Cd"/>
                <w:sz w:val="24"/>
                <w:szCs w:val="24"/>
              </w:rPr>
              <w:t>E</w:t>
            </w:r>
            <w:r w:rsidRPr="007C4D62">
              <w:rPr>
                <w:rFonts w:ascii="ITC Franklin Gothic Std Bk Cd" w:hAnsi="ITC Franklin Gothic Std Bk Cd"/>
              </w:rPr>
              <w:t>mail</w:t>
            </w:r>
            <w:r>
              <w:t xml:space="preserve"> 3</w:t>
            </w:r>
          </w:p>
        </w:tc>
      </w:tr>
    </w:tbl>
    <w:p w14:paraId="66B8DEB7" w14:textId="280EAC9B" w:rsidR="00CB48E1" w:rsidRPr="00CB48E1" w:rsidRDefault="00CB48E1" w:rsidP="00766BCC">
      <w:pPr>
        <w:rPr>
          <w:i/>
          <w:iCs/>
          <w:sz w:val="28"/>
          <w:szCs w:val="28"/>
        </w:rPr>
      </w:pPr>
    </w:p>
    <w:sectPr w:rsidR="00CB48E1" w:rsidRPr="00CB48E1" w:rsidSect="00952629">
      <w:headerReference w:type="default" r:id="rId9"/>
      <w:footerReference w:type="default" r:id="rId10"/>
      <w:pgSz w:w="12240" w:h="15840"/>
      <w:pgMar w:top="207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266A1EC" w14:textId="77777777" w:rsidR="000717EA" w:rsidRDefault="000717EA" w:rsidP="00802CB9">
      <w:r>
        <w:separator/>
      </w:r>
    </w:p>
  </w:endnote>
  <w:endnote w:type="continuationSeparator" w:id="0">
    <w:p w14:paraId="64FE19BA" w14:textId="77777777" w:rsidR="000717EA" w:rsidRDefault="000717EA" w:rsidP="0080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Std">
    <w:panose1 w:val="02070803070706020303"/>
    <w:charset w:val="00"/>
    <w:family w:val="roma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 Franklin Gothic Std Book">
    <w:panose1 w:val="020B05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ITC Franklin Gothic Std Med">
    <w:panose1 w:val="020B06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ITCFranklinGothicStd-MdCd">
    <w:altName w:val="Calibri"/>
    <w:panose1 w:val="020B0606030503020204"/>
    <w:charset w:val="4D"/>
    <w:family w:val="swiss"/>
    <w:notTrueType/>
    <w:pitch w:val="variable"/>
    <w:sig w:usb0="800000AF" w:usb1="5000204A" w:usb2="00000000" w:usb3="00000000" w:csb0="00000001" w:csb1="00000000"/>
  </w:font>
  <w:font w:name="ITC Franklin Gothic Std Bk Cd">
    <w:panose1 w:val="020B0506030503020204"/>
    <w:charset w:val="4D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705707" w14:textId="78F00991" w:rsidR="001B2CF1" w:rsidRDefault="009954BA">
    <w:pPr>
      <w:pStyle w:val="Footer"/>
    </w:pPr>
    <w:r>
      <w:rPr>
        <w:rFonts w:ascii="ITCFranklinGothicStd-MdCd"/>
        <w:noProof/>
        <w:sz w:val="5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8702B2" wp14:editId="4BE1FBD5">
              <wp:simplePos x="0" y="0"/>
              <wp:positionH relativeFrom="column">
                <wp:posOffset>2044700</wp:posOffset>
              </wp:positionH>
              <wp:positionV relativeFrom="paragraph">
                <wp:posOffset>-94615</wp:posOffset>
              </wp:positionV>
              <wp:extent cx="1663700" cy="0"/>
              <wp:effectExtent l="0" t="0" r="12700" b="12700"/>
              <wp:wrapNone/>
              <wp:docPr id="692064834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6637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8183409" id="Straight Connector 10" o:spid="_x0000_s1026" alt="&quot;&quot;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pt,-7.45pt" to="292pt,-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" strokecolor="#ed7d31 [3205]" strokeweight="1pt">
              <v:stroke joinstyle="miter"/>
            </v:line>
          </w:pict>
        </mc:Fallback>
      </mc:AlternateContent>
    </w:r>
    <w:r w:rsidR="0048448E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2A07891" w14:textId="77777777" w:rsidR="000717EA" w:rsidRDefault="000717EA" w:rsidP="00802CB9">
      <w:r>
        <w:separator/>
      </w:r>
    </w:p>
  </w:footnote>
  <w:footnote w:type="continuationSeparator" w:id="0">
    <w:p w14:paraId="457E80D2" w14:textId="77777777" w:rsidR="000717EA" w:rsidRDefault="000717EA" w:rsidP="00802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840C72" w14:textId="6D15D096" w:rsidR="00802CB9" w:rsidRDefault="004F1203" w:rsidP="000368B5">
    <w:pPr>
      <w:pStyle w:val="Header"/>
      <w:tabs>
        <w:tab w:val="clear" w:pos="4680"/>
      </w:tabs>
    </w:pPr>
    <w:r>
      <w:rPr>
        <w:rFonts w:ascii="ITCFranklinGothicStd-MdCd"/>
        <w:noProof/>
        <w:sz w:val="50"/>
      </w:rPr>
      <w:drawing>
        <wp:anchor distT="0" distB="0" distL="114300" distR="114300" simplePos="0" relativeHeight="251668480" behindDoc="0" locked="0" layoutInCell="1" allowOverlap="1" wp14:anchorId="6DC9996B" wp14:editId="76AD5BA0">
          <wp:simplePos x="0" y="0"/>
          <wp:positionH relativeFrom="column">
            <wp:posOffset>1765300</wp:posOffset>
          </wp:positionH>
          <wp:positionV relativeFrom="paragraph">
            <wp:posOffset>26035</wp:posOffset>
          </wp:positionV>
          <wp:extent cx="2362200" cy="570463"/>
          <wp:effectExtent l="0" t="0" r="0" b="1270"/>
          <wp:wrapNone/>
          <wp:docPr id="1276398645" name="Picture 6" descr="UVA Human Resources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6398645" name="Picture 6" descr="UVA Human Resources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200" cy="570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6390">
      <w:rPr>
        <w:rFonts w:ascii="ITCFranklinGothicStd-MdCd"/>
        <w:noProof/>
        <w:sz w:val="5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F68E0A" wp14:editId="1BE3ACB4">
              <wp:simplePos x="0" y="0"/>
              <wp:positionH relativeFrom="column">
                <wp:posOffset>2209800</wp:posOffset>
              </wp:positionH>
              <wp:positionV relativeFrom="paragraph">
                <wp:posOffset>2159000</wp:posOffset>
              </wp:positionV>
              <wp:extent cx="1663700" cy="0"/>
              <wp:effectExtent l="0" t="0" r="12700" b="12700"/>
              <wp:wrapNone/>
              <wp:docPr id="1976180359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6637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9DF91D" id="Straight Connector 10" o:spid="_x0000_s1026" alt="&quot;&quot;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pt,170pt" to="305pt,17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" strokecolor="#ed7d31 [3205]" strokeweight="1pt">
              <v:stroke joinstyle="miter"/>
            </v:line>
          </w:pict>
        </mc:Fallback>
      </mc:AlternateContent>
    </w:r>
    <w:r w:rsidR="00556390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751C7E3" wp14:editId="6E6D1320">
              <wp:simplePos x="0" y="0"/>
              <wp:positionH relativeFrom="column">
                <wp:posOffset>-787400</wp:posOffset>
              </wp:positionH>
              <wp:positionV relativeFrom="paragraph">
                <wp:posOffset>-317500</wp:posOffset>
              </wp:positionV>
              <wp:extent cx="7518400" cy="9804400"/>
              <wp:effectExtent l="127000" t="127000" r="127000" b="127000"/>
              <wp:wrapNone/>
              <wp:docPr id="2059593017" name="Rectangle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18400" cy="9804400"/>
                      </a:xfrm>
                      <a:prstGeom prst="rect">
                        <a:avLst/>
                      </a:prstGeom>
                      <a:noFill/>
                      <a:ln w="254000">
                        <a:solidFill>
                          <a:srgbClr val="232D4B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452FB19" w14:textId="77777777" w:rsidR="0034186D" w:rsidRDefault="0034186D" w:rsidP="0034186D">
                          <w:pPr>
                            <w:jc w:val="center"/>
                          </w:pPr>
                          <w:r>
                            <w:t xml:space="preserve">                                                               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51C7E3" id="Rectangle 10" o:spid="_x0000_s1026" alt="&quot;&quot;" style="position:absolute;margin-left:-62pt;margin-top:-25pt;width:592pt;height:77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" filled="f" strokecolor="#232d4b" strokeweight="20pt">
              <v:textbox>
                <w:txbxContent>
                  <w:p w14:paraId="4452FB19" w14:textId="77777777" w:rsidR="0034186D" w:rsidRDefault="0034186D" w:rsidP="0034186D">
                    <w:pPr>
                      <w:jc w:val="center"/>
                    </w:pPr>
                    <w:r>
                      <w:t xml:space="preserve">                                                                              </w:t>
                    </w:r>
                  </w:p>
                </w:txbxContent>
              </v:textbox>
            </v:rect>
          </w:pict>
        </mc:Fallback>
      </mc:AlternateContent>
    </w:r>
    <w:r w:rsidR="000368B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1DD0C4F"/>
    <w:multiLevelType w:val="hybridMultilevel"/>
    <w:tmpl w:val="6BEA783C"/>
    <w:lvl w:ilvl="0" w:tplc="F9E0A91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E572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29961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32E"/>
    <w:rsid w:val="00011D1F"/>
    <w:rsid w:val="000122FC"/>
    <w:rsid w:val="00031273"/>
    <w:rsid w:val="000368B5"/>
    <w:rsid w:val="00037F49"/>
    <w:rsid w:val="000410AA"/>
    <w:rsid w:val="0005450D"/>
    <w:rsid w:val="000561D4"/>
    <w:rsid w:val="000717EA"/>
    <w:rsid w:val="00072C4A"/>
    <w:rsid w:val="000A0C6E"/>
    <w:rsid w:val="000D4BC7"/>
    <w:rsid w:val="000E4D6A"/>
    <w:rsid w:val="000E5567"/>
    <w:rsid w:val="000F5B39"/>
    <w:rsid w:val="000F6331"/>
    <w:rsid w:val="000F7C87"/>
    <w:rsid w:val="00113878"/>
    <w:rsid w:val="00113BD8"/>
    <w:rsid w:val="00132A23"/>
    <w:rsid w:val="00151A1D"/>
    <w:rsid w:val="00155781"/>
    <w:rsid w:val="001625D9"/>
    <w:rsid w:val="00166EBE"/>
    <w:rsid w:val="0016786B"/>
    <w:rsid w:val="00174521"/>
    <w:rsid w:val="00175CEB"/>
    <w:rsid w:val="00181173"/>
    <w:rsid w:val="001A4582"/>
    <w:rsid w:val="001A62F3"/>
    <w:rsid w:val="001A6601"/>
    <w:rsid w:val="001B04B6"/>
    <w:rsid w:val="001B2CF1"/>
    <w:rsid w:val="001B68CA"/>
    <w:rsid w:val="001F2EEE"/>
    <w:rsid w:val="001F39FA"/>
    <w:rsid w:val="00204B73"/>
    <w:rsid w:val="002105B6"/>
    <w:rsid w:val="002257C1"/>
    <w:rsid w:val="00254B28"/>
    <w:rsid w:val="00255A76"/>
    <w:rsid w:val="002605F7"/>
    <w:rsid w:val="00261A60"/>
    <w:rsid w:val="0027432C"/>
    <w:rsid w:val="00283841"/>
    <w:rsid w:val="002A4632"/>
    <w:rsid w:val="002A67AE"/>
    <w:rsid w:val="002B1847"/>
    <w:rsid w:val="002C1C1A"/>
    <w:rsid w:val="002E2432"/>
    <w:rsid w:val="002F0357"/>
    <w:rsid w:val="002F7F80"/>
    <w:rsid w:val="00311E48"/>
    <w:rsid w:val="0031610F"/>
    <w:rsid w:val="00321FD1"/>
    <w:rsid w:val="003245AD"/>
    <w:rsid w:val="003250EA"/>
    <w:rsid w:val="00334097"/>
    <w:rsid w:val="00334F51"/>
    <w:rsid w:val="0034186D"/>
    <w:rsid w:val="00341ECF"/>
    <w:rsid w:val="003442C9"/>
    <w:rsid w:val="00344D16"/>
    <w:rsid w:val="003529ED"/>
    <w:rsid w:val="0035376F"/>
    <w:rsid w:val="00356534"/>
    <w:rsid w:val="00360B62"/>
    <w:rsid w:val="003661D3"/>
    <w:rsid w:val="00375C9C"/>
    <w:rsid w:val="003910F3"/>
    <w:rsid w:val="003A36F7"/>
    <w:rsid w:val="003A5642"/>
    <w:rsid w:val="003D220A"/>
    <w:rsid w:val="003F4C36"/>
    <w:rsid w:val="003F5B5D"/>
    <w:rsid w:val="00402F50"/>
    <w:rsid w:val="004114CB"/>
    <w:rsid w:val="00430A76"/>
    <w:rsid w:val="00441FBC"/>
    <w:rsid w:val="00463874"/>
    <w:rsid w:val="0047265E"/>
    <w:rsid w:val="0048448E"/>
    <w:rsid w:val="0048532E"/>
    <w:rsid w:val="0048660E"/>
    <w:rsid w:val="00494E3A"/>
    <w:rsid w:val="004954B8"/>
    <w:rsid w:val="004B1B5E"/>
    <w:rsid w:val="004C5E82"/>
    <w:rsid w:val="004C6189"/>
    <w:rsid w:val="004E2DB5"/>
    <w:rsid w:val="004F03DE"/>
    <w:rsid w:val="004F1203"/>
    <w:rsid w:val="004F4B2D"/>
    <w:rsid w:val="00514B51"/>
    <w:rsid w:val="005362C6"/>
    <w:rsid w:val="005373C7"/>
    <w:rsid w:val="00544661"/>
    <w:rsid w:val="005467CC"/>
    <w:rsid w:val="00556379"/>
    <w:rsid w:val="00556390"/>
    <w:rsid w:val="00565BA5"/>
    <w:rsid w:val="00566694"/>
    <w:rsid w:val="0057129E"/>
    <w:rsid w:val="00576166"/>
    <w:rsid w:val="00593ACF"/>
    <w:rsid w:val="00593B46"/>
    <w:rsid w:val="0059659D"/>
    <w:rsid w:val="005B28CE"/>
    <w:rsid w:val="005B5DDA"/>
    <w:rsid w:val="005C3305"/>
    <w:rsid w:val="005D64D2"/>
    <w:rsid w:val="005F3A7B"/>
    <w:rsid w:val="005F3C3A"/>
    <w:rsid w:val="006007F7"/>
    <w:rsid w:val="00637F51"/>
    <w:rsid w:val="0065354D"/>
    <w:rsid w:val="0066079F"/>
    <w:rsid w:val="006662E3"/>
    <w:rsid w:val="00673793"/>
    <w:rsid w:val="00687F00"/>
    <w:rsid w:val="00690B9E"/>
    <w:rsid w:val="00692195"/>
    <w:rsid w:val="00692CD7"/>
    <w:rsid w:val="006A3925"/>
    <w:rsid w:val="006A392F"/>
    <w:rsid w:val="006C1385"/>
    <w:rsid w:val="006D1660"/>
    <w:rsid w:val="006D5E36"/>
    <w:rsid w:val="00715006"/>
    <w:rsid w:val="00715442"/>
    <w:rsid w:val="007221C7"/>
    <w:rsid w:val="00725C79"/>
    <w:rsid w:val="00726F0E"/>
    <w:rsid w:val="00743245"/>
    <w:rsid w:val="007477C8"/>
    <w:rsid w:val="00766BCC"/>
    <w:rsid w:val="007B03D7"/>
    <w:rsid w:val="007B527E"/>
    <w:rsid w:val="007C4D62"/>
    <w:rsid w:val="007E0001"/>
    <w:rsid w:val="007E0E88"/>
    <w:rsid w:val="007F6500"/>
    <w:rsid w:val="007F731C"/>
    <w:rsid w:val="00802CB9"/>
    <w:rsid w:val="00803629"/>
    <w:rsid w:val="0081334C"/>
    <w:rsid w:val="008526E7"/>
    <w:rsid w:val="00856CC2"/>
    <w:rsid w:val="0087658F"/>
    <w:rsid w:val="0089228F"/>
    <w:rsid w:val="008A3283"/>
    <w:rsid w:val="008B08DA"/>
    <w:rsid w:val="008C0C8E"/>
    <w:rsid w:val="008C2E15"/>
    <w:rsid w:val="008D0C2D"/>
    <w:rsid w:val="008D238C"/>
    <w:rsid w:val="008D6688"/>
    <w:rsid w:val="008E309F"/>
    <w:rsid w:val="00916433"/>
    <w:rsid w:val="009200DE"/>
    <w:rsid w:val="00923910"/>
    <w:rsid w:val="0092701D"/>
    <w:rsid w:val="0095180F"/>
    <w:rsid w:val="00952629"/>
    <w:rsid w:val="00977C37"/>
    <w:rsid w:val="009954BA"/>
    <w:rsid w:val="00996BFE"/>
    <w:rsid w:val="009B24D6"/>
    <w:rsid w:val="009B27AE"/>
    <w:rsid w:val="009C0EB2"/>
    <w:rsid w:val="009C4608"/>
    <w:rsid w:val="009C60B3"/>
    <w:rsid w:val="009C7F1E"/>
    <w:rsid w:val="009D0BFE"/>
    <w:rsid w:val="009D0CF5"/>
    <w:rsid w:val="009D7F91"/>
    <w:rsid w:val="009E6A4B"/>
    <w:rsid w:val="00A02B38"/>
    <w:rsid w:val="00A10B8B"/>
    <w:rsid w:val="00A30CDD"/>
    <w:rsid w:val="00A4336A"/>
    <w:rsid w:val="00A6032A"/>
    <w:rsid w:val="00AA5CDF"/>
    <w:rsid w:val="00AB20FE"/>
    <w:rsid w:val="00AC4F99"/>
    <w:rsid w:val="00AD6DA2"/>
    <w:rsid w:val="00AD75AF"/>
    <w:rsid w:val="00AE2E9B"/>
    <w:rsid w:val="00AE77BF"/>
    <w:rsid w:val="00AF4AD2"/>
    <w:rsid w:val="00B00160"/>
    <w:rsid w:val="00B0265B"/>
    <w:rsid w:val="00B02FC0"/>
    <w:rsid w:val="00B11FD4"/>
    <w:rsid w:val="00B27A34"/>
    <w:rsid w:val="00B33D12"/>
    <w:rsid w:val="00B47921"/>
    <w:rsid w:val="00B52FDE"/>
    <w:rsid w:val="00B6229D"/>
    <w:rsid w:val="00B66606"/>
    <w:rsid w:val="00B732AF"/>
    <w:rsid w:val="00B76C03"/>
    <w:rsid w:val="00B8362C"/>
    <w:rsid w:val="00B9534A"/>
    <w:rsid w:val="00BA2287"/>
    <w:rsid w:val="00BB7424"/>
    <w:rsid w:val="00BC7670"/>
    <w:rsid w:val="00BE5A97"/>
    <w:rsid w:val="00BE7FDB"/>
    <w:rsid w:val="00BF292D"/>
    <w:rsid w:val="00C01204"/>
    <w:rsid w:val="00C02635"/>
    <w:rsid w:val="00C06B8D"/>
    <w:rsid w:val="00C103CF"/>
    <w:rsid w:val="00C1424B"/>
    <w:rsid w:val="00C24C3A"/>
    <w:rsid w:val="00C25F34"/>
    <w:rsid w:val="00C63F7D"/>
    <w:rsid w:val="00C70815"/>
    <w:rsid w:val="00C7554B"/>
    <w:rsid w:val="00C775D1"/>
    <w:rsid w:val="00C910B1"/>
    <w:rsid w:val="00C94111"/>
    <w:rsid w:val="00C96ED8"/>
    <w:rsid w:val="00CA7D00"/>
    <w:rsid w:val="00CB2E79"/>
    <w:rsid w:val="00CB48E1"/>
    <w:rsid w:val="00CD61F9"/>
    <w:rsid w:val="00CF53E6"/>
    <w:rsid w:val="00D1713F"/>
    <w:rsid w:val="00D41513"/>
    <w:rsid w:val="00D46E6C"/>
    <w:rsid w:val="00D53AF2"/>
    <w:rsid w:val="00D55F94"/>
    <w:rsid w:val="00D66294"/>
    <w:rsid w:val="00D76684"/>
    <w:rsid w:val="00D92150"/>
    <w:rsid w:val="00D95567"/>
    <w:rsid w:val="00DA3C8E"/>
    <w:rsid w:val="00DC2DC4"/>
    <w:rsid w:val="00DC42BC"/>
    <w:rsid w:val="00DD27F4"/>
    <w:rsid w:val="00E07FDE"/>
    <w:rsid w:val="00E42200"/>
    <w:rsid w:val="00E53DF3"/>
    <w:rsid w:val="00E655C0"/>
    <w:rsid w:val="00E76686"/>
    <w:rsid w:val="00EA6BB2"/>
    <w:rsid w:val="00EB0C29"/>
    <w:rsid w:val="00EC1BA1"/>
    <w:rsid w:val="00F06AB4"/>
    <w:rsid w:val="00F14397"/>
    <w:rsid w:val="00F344F8"/>
    <w:rsid w:val="00F462BF"/>
    <w:rsid w:val="00F5348D"/>
    <w:rsid w:val="00F53511"/>
    <w:rsid w:val="00F63EF5"/>
    <w:rsid w:val="00F740CA"/>
    <w:rsid w:val="00F90CC4"/>
    <w:rsid w:val="00F968A3"/>
    <w:rsid w:val="00FB57AE"/>
    <w:rsid w:val="00FC53E4"/>
    <w:rsid w:val="00FE33DC"/>
    <w:rsid w:val="00FE6CBE"/>
    <w:rsid w:val="00FF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C8A6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5354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05450D"/>
    <w:pPr>
      <w:framePr w:hSpace="180" w:wrap="around" w:vAnchor="text" w:hAnchor="margin" w:y="436"/>
      <w:spacing w:line="360" w:lineRule="auto"/>
      <w:jc w:val="center"/>
      <w:outlineLvl w:val="0"/>
    </w:pPr>
    <w:rPr>
      <w:rFonts w:ascii="Bodoni Std" w:hAnsi="Bodoni Std" w:cs="Arial"/>
      <w:b/>
      <w:bC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450D"/>
    <w:pPr>
      <w:framePr w:hSpace="180" w:wrap="around" w:vAnchor="text" w:hAnchor="margin" w:y="4336"/>
      <w:jc w:val="center"/>
      <w:outlineLvl w:val="1"/>
    </w:pPr>
    <w:rPr>
      <w:rFonts w:ascii="Bodoni Std" w:hAnsi="Bodoni Std"/>
      <w:b/>
      <w:bCs/>
      <w:color w:val="232D4B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02CB9"/>
  </w:style>
  <w:style w:type="paragraph" w:styleId="Footer">
    <w:name w:val="footer"/>
    <w:basedOn w:val="Normal"/>
    <w:link w:val="Foot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02CB9"/>
  </w:style>
  <w:style w:type="paragraph" w:styleId="BodyText">
    <w:name w:val="Body Text"/>
    <w:basedOn w:val="Normal"/>
    <w:link w:val="BodyTextChar"/>
    <w:uiPriority w:val="1"/>
    <w:qFormat/>
    <w:rsid w:val="009D7F91"/>
    <w:rPr>
      <w:rFonts w:ascii="Arial" w:eastAsia="Arial" w:hAnsi="Arial" w:cs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9D7F91"/>
    <w:rPr>
      <w:rFonts w:ascii="Arial" w:eastAsia="Arial" w:hAnsi="Arial" w:cs="Arial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1"/>
    <w:rsid w:val="0005450D"/>
    <w:rPr>
      <w:rFonts w:ascii="Bodoni Std" w:eastAsia="Arial Narrow" w:hAnsi="Bodoni Std" w:cs="Arial"/>
      <w:b/>
      <w:bCs/>
      <w:color w:val="000000" w:themeColor="text1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154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4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C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1C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1C7"/>
    <w:rPr>
      <w:rFonts w:ascii="Times New Roman" w:eastAsia="Arial Narrow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181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5450D"/>
    <w:pPr>
      <w:ind w:left="1260" w:right="1440"/>
      <w:jc w:val="center"/>
    </w:pPr>
    <w:rPr>
      <w:rFonts w:ascii="Bodoni Std" w:hAnsi="Bodoni Std" w:cs="Arial"/>
      <w:b/>
      <w:bCs/>
      <w:i/>
      <w:iCs/>
      <w:color w:val="232D4B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50D"/>
    <w:rPr>
      <w:rFonts w:ascii="Bodoni Std" w:eastAsia="Arial Narrow" w:hAnsi="Bodoni Std" w:cs="Arial"/>
      <w:b/>
      <w:bCs/>
      <w:i/>
      <w:iCs/>
      <w:color w:val="232D4B"/>
      <w:sz w:val="56"/>
      <w:szCs w:val="56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05450D"/>
    <w:pPr>
      <w:framePr w:wrap="around"/>
    </w:pPr>
  </w:style>
  <w:style w:type="character" w:customStyle="1" w:styleId="SubtitleChar">
    <w:name w:val="Subtitle Char"/>
    <w:basedOn w:val="DefaultParagraphFont"/>
    <w:link w:val="Subtitle"/>
    <w:uiPriority w:val="11"/>
    <w:rsid w:val="0005450D"/>
    <w:rPr>
      <w:rFonts w:ascii="ITC Franklin Gothic Std Book" w:eastAsia="Arial Narrow" w:hAnsi="ITC Franklin Gothic Std Book" w:cs="Arial"/>
      <w:color w:val="232D4B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450D"/>
    <w:rPr>
      <w:rFonts w:ascii="Bodoni Std" w:eastAsia="Arial Narrow" w:hAnsi="Bodoni Std" w:cs="Arial Narrow"/>
      <w:b/>
      <w:bCs/>
      <w:color w:val="232D4B"/>
      <w:sz w:val="36"/>
      <w:szCs w:val="36"/>
    </w:rPr>
  </w:style>
  <w:style w:type="character" w:styleId="Strong">
    <w:name w:val="Strong"/>
    <w:uiPriority w:val="22"/>
    <w:qFormat/>
    <w:rsid w:val="007C4D62"/>
    <w:rPr>
      <w:rFonts w:ascii="ITC Franklin Gothic Std Med" w:hAnsi="ITC Franklin Gothic Std Med" w:cs="Arial"/>
      <w:color w:val="232D4B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85928D-3E8A-054B-BA42-E738EFD6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Cover Page-TEMPLATE 2.dotx</Template>
  <TotalTime>3</TotalTime>
  <Pages>1</Pages>
  <Words>39</Words>
  <Characters>127</Characters>
  <Application>Microsoft Office Word</Application>
  <DocSecurity>0</DocSecurity>
  <Lines>40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cld3pf</dc:creator>
  <cp:keywords/>
  <dc:description/>
  <cp:lastModifiedBy>Douglass, Cynthia Lynn (cld3pf)</cp:lastModifiedBy>
  <cp:revision>5</cp:revision>
  <cp:lastPrinted>2019-03-05T20:14:00Z</cp:lastPrinted>
  <dcterms:created xsi:type="dcterms:W3CDTF">2026-06-17T20:29:00Z</dcterms:created>
  <dcterms:modified xsi:type="dcterms:W3CDTF">2026-06-17T21:29:00Z</dcterms:modified>
</cp:coreProperties>
</file>