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B6B4B5" w14:textId="2E53FEE8" w:rsidR="00C0006A" w:rsidRPr="00CC1A76" w:rsidRDefault="005F2DA8" w:rsidP="00AD682A">
      <w:pPr>
        <w:pStyle w:val="Title"/>
      </w:pPr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2E3AA14" wp14:editId="48587262">
                <wp:simplePos x="0" y="0"/>
                <wp:positionH relativeFrom="column">
                  <wp:posOffset>-571500</wp:posOffset>
                </wp:positionH>
                <wp:positionV relativeFrom="paragraph">
                  <wp:posOffset>677122</wp:posOffset>
                </wp:positionV>
                <wp:extent cx="7121313" cy="3105574"/>
                <wp:effectExtent l="38100" t="38100" r="54610" b="57150"/>
                <wp:wrapNone/>
                <wp:docPr id="1779205141" name="Rectangle 10" descr="Placeholder for image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1313" cy="3105574"/>
                        </a:xfrm>
                        <a:custGeom>
                          <a:avLst/>
                          <a:gdLst>
                            <a:gd name="csX0" fmla="*/ 0 w 7223760"/>
                            <a:gd name="csY0" fmla="*/ 0 h 3143250"/>
                            <a:gd name="csX1" fmla="*/ 7223760 w 7223760"/>
                            <a:gd name="csY1" fmla="*/ 0 h 3143250"/>
                            <a:gd name="csX2" fmla="*/ 7223760 w 7223760"/>
                            <a:gd name="csY2" fmla="*/ 3143250 h 3143250"/>
                            <a:gd name="csX3" fmla="*/ 0 w 7223760"/>
                            <a:gd name="csY3" fmla="*/ 3143250 h 3143250"/>
                            <a:gd name="csX4" fmla="*/ 0 w 7223760"/>
                            <a:gd name="csY4" fmla="*/ 0 h 3143250"/>
                            <a:gd name="csX0" fmla="*/ 0 w 7223760"/>
                            <a:gd name="csY0" fmla="*/ 0 h 3143250"/>
                            <a:gd name="csX1" fmla="*/ 7223760 w 7223760"/>
                            <a:gd name="csY1" fmla="*/ 0 h 3143250"/>
                            <a:gd name="csX2" fmla="*/ 7125286 w 7223760"/>
                            <a:gd name="csY2" fmla="*/ 1145638 h 3143250"/>
                            <a:gd name="csX3" fmla="*/ 0 w 7223760"/>
                            <a:gd name="csY3" fmla="*/ 3143250 h 3143250"/>
                            <a:gd name="csX4" fmla="*/ 0 w 7223760"/>
                            <a:gd name="csY4" fmla="*/ 0 h 3143250"/>
                            <a:gd name="csX0" fmla="*/ 0 w 7224932"/>
                            <a:gd name="csY0" fmla="*/ 0 h 3143250"/>
                            <a:gd name="csX1" fmla="*/ 7223760 w 7224932"/>
                            <a:gd name="csY1" fmla="*/ 0 h 3143250"/>
                            <a:gd name="csX2" fmla="*/ 7224932 w 7224932"/>
                            <a:gd name="csY2" fmla="*/ 1525465 h 3143250"/>
                            <a:gd name="csX3" fmla="*/ 0 w 7224932"/>
                            <a:gd name="csY3" fmla="*/ 3143250 h 3143250"/>
                            <a:gd name="csX4" fmla="*/ 0 w 7224932"/>
                            <a:gd name="csY4" fmla="*/ 0 h 31432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7224932" h="3143250">
                              <a:moveTo>
                                <a:pt x="0" y="0"/>
                              </a:moveTo>
                              <a:lnTo>
                                <a:pt x="7223760" y="0"/>
                              </a:lnTo>
                              <a:cubicBezTo>
                                <a:pt x="7224151" y="508488"/>
                                <a:pt x="7224541" y="1016977"/>
                                <a:pt x="7224932" y="1525465"/>
                              </a:cubicBezTo>
                              <a:lnTo>
                                <a:pt x="0" y="31432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2D4B"/>
                        </a:solidFill>
                        <a:ln w="76200">
                          <a:solidFill>
                            <a:srgbClr val="232D4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CA94D4" w14:textId="75FE607E" w:rsidR="00237D81" w:rsidRDefault="00237D81" w:rsidP="00237D81">
                            <w:pPr>
                              <w:jc w:val="center"/>
                            </w:pPr>
                            <w:r>
                              <w:t>Insert photo here: Click on shape&gt;Shape Fill&gt;Picture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3AA14" id="Rectangle 10" o:spid="_x0000_s1026" alt="Placeholder for image." style="position:absolute;margin-left:-45pt;margin-top:53.3pt;width:560.75pt;height:244.5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24932,314325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" adj="-11796480,,5400" path="m,l7223760,v391,508488,781,1016977,1172,1525465l,3143250,,xe" fillcolor="#232d4b" strokecolor="#232d4b" strokeweight="6pt">
                <v:stroke joinstyle="miter"/>
                <v:formulas/>
                <v:path arrowok="t" o:connecttype="custom" o:connectlocs="0,0;7120158,0;7121313,1507180;0,3105574;0,0" o:connectangles="0,0,0,0,0" textboxrect="0,0,7224932,3143250"/>
                <v:textbox>
                  <w:txbxContent>
                    <w:p w14:paraId="15CA94D4" w14:textId="75FE607E" w:rsidR="00237D81" w:rsidRDefault="00237D81" w:rsidP="00237D81">
                      <w:pPr>
                        <w:jc w:val="center"/>
                      </w:pPr>
                      <w:r>
                        <w:t>Insert photo here: Click on shape&gt;Shape Fill&gt;Picture</w:t>
                      </w:r>
                    </w:p>
                  </w:txbxContent>
                </v:textbox>
              </v:shape>
            </w:pict>
          </mc:Fallback>
        </mc:AlternateContent>
      </w:r>
      <w:r w:rsidR="00AD682A">
        <w:rPr>
          <w:color w:val="FFFFFF" w:themeColor="background1"/>
        </w:rPr>
        <w:t>Title</w:t>
      </w:r>
    </w:p>
    <w:p w14:paraId="6C6FB7D7" w14:textId="05697479" w:rsidR="00C0006A" w:rsidRDefault="00C0006A" w:rsidP="00983DFE">
      <w:pPr>
        <w:ind w:left="90" w:right="-90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54C4F09B" w14:textId="7D6D2130" w:rsidR="00C0006A" w:rsidRDefault="00C0006A" w:rsidP="00983DFE">
      <w:pPr>
        <w:ind w:left="90" w:right="-90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37258412" w14:textId="0BB80993" w:rsidR="00C0006A" w:rsidRDefault="00C0006A" w:rsidP="009859FE">
      <w:pPr>
        <w:ind w:right="-900"/>
        <w:rPr>
          <w:rStyle w:val="Emphasis"/>
        </w:rPr>
      </w:pPr>
    </w:p>
    <w:p w14:paraId="44791A7F" w14:textId="77777777" w:rsidR="009859FE" w:rsidRPr="009859FE" w:rsidRDefault="009859FE" w:rsidP="009859FE">
      <w:pPr>
        <w:ind w:right="-900"/>
        <w:rPr>
          <w:rStyle w:val="Emphasis"/>
        </w:rPr>
      </w:pPr>
    </w:p>
    <w:p w14:paraId="3849C83B" w14:textId="1C1C1C1B" w:rsidR="00C0006A" w:rsidRDefault="00AD682A" w:rsidP="00AD682A">
      <w:pPr>
        <w:pStyle w:val="Subtitle"/>
        <w:jc w:val="right"/>
      </w:pPr>
      <w:r>
        <w:t>Subtitle</w:t>
      </w:r>
    </w:p>
    <w:p w14:paraId="0E58CC05" w14:textId="4E174950" w:rsidR="00C348C0" w:rsidRDefault="00C348C0" w:rsidP="00983DFE">
      <w:pPr>
        <w:ind w:left="90" w:right="-90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2C8EB85B" w14:textId="02C1F7B7" w:rsidR="00716068" w:rsidRDefault="00716068" w:rsidP="00DD76E2">
      <w:pPr>
        <w:ind w:right="-900"/>
        <w:rPr>
          <w:rFonts w:ascii="Bodoni Std" w:hAnsi="Bodoni Std" w:cs="Arial"/>
          <w:b/>
          <w:bCs/>
          <w:i/>
          <w:iCs/>
          <w:color w:val="232D4B"/>
          <w:sz w:val="56"/>
          <w:szCs w:val="56"/>
        </w:rPr>
      </w:pPr>
    </w:p>
    <w:p w14:paraId="44482215" w14:textId="533680FA" w:rsidR="001B2CF1" w:rsidRPr="00AD682A" w:rsidRDefault="00AD682A" w:rsidP="00AD682A">
      <w:pPr>
        <w:pStyle w:val="Heading1"/>
      </w:pPr>
      <w:r>
        <w:t>Heading 1</w:t>
      </w:r>
    </w:p>
    <w:p w14:paraId="72E465B5" w14:textId="3F2014F1" w:rsidR="00441FBC" w:rsidRPr="00AD682A" w:rsidRDefault="00AD682A" w:rsidP="009859FE">
      <w:pPr>
        <w:pStyle w:val="Heading2"/>
        <w:ind w:left="90"/>
      </w:pPr>
      <w:r>
        <w:t>Heading 2</w:t>
      </w:r>
    </w:p>
    <w:p w14:paraId="4CCCEBAD" w14:textId="1910D25D" w:rsidR="0023395F" w:rsidRDefault="00E66697">
      <w:pPr>
        <w:widowControl/>
        <w:autoSpaceDE/>
        <w:autoSpaceDN/>
        <w:spacing w:before="0" w:after="0"/>
        <w:sectPr w:rsidR="0023395F" w:rsidSect="00A54ED7">
          <w:headerReference w:type="default" r:id="rId8"/>
          <w:footerReference w:type="even" r:id="rId9"/>
          <w:footerReference w:type="default" r:id="rId10"/>
          <w:pgSz w:w="12240" w:h="15840"/>
          <w:pgMar w:top="2079" w:right="1440" w:bottom="1962" w:left="1440" w:header="720" w:footer="720" w:gutter="0"/>
          <w:cols w:space="720"/>
          <w:docGrid w:linePitch="360"/>
        </w:sectPr>
      </w:pPr>
      <w:r>
        <w:rPr>
          <w:rFonts w:ascii="ITCFranklinGothicStd-MdCd"/>
          <w:noProof/>
          <w:sz w:val="5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1495F4A" wp14:editId="70297F69">
                <wp:simplePos x="0" y="0"/>
                <wp:positionH relativeFrom="column">
                  <wp:posOffset>63499</wp:posOffset>
                </wp:positionH>
                <wp:positionV relativeFrom="paragraph">
                  <wp:posOffset>78105</wp:posOffset>
                </wp:positionV>
                <wp:extent cx="2213225" cy="0"/>
                <wp:effectExtent l="0" t="0" r="9525" b="12700"/>
                <wp:wrapNone/>
                <wp:docPr id="1976180359" name="Straight Connector 1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32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657FD80" id="Straight Connector 10" o:spid="_x0000_s1026" alt="&quot;&quot;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pt,6.15pt" to="179.25pt,6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" strokecolor="#ed7d31 [3205]" strokeweight="1pt">
                <v:stroke joinstyle="miter"/>
              </v:line>
            </w:pict>
          </mc:Fallback>
        </mc:AlternateContent>
      </w:r>
    </w:p>
    <w:p w14:paraId="3EFB0F69" w14:textId="39E62F02" w:rsidR="00C56946" w:rsidRPr="00007443" w:rsidRDefault="005F2DA8" w:rsidP="009859FE">
      <w:pPr>
        <w:pStyle w:val="Heading2"/>
      </w:pPr>
      <w:r>
        <w:rPr>
          <w:b/>
          <w:bCs/>
          <w:noProof/>
          <w:color w:val="EE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4C13A91" wp14:editId="325EFE2A">
                <wp:simplePos x="0" y="0"/>
                <wp:positionH relativeFrom="column">
                  <wp:posOffset>3491345</wp:posOffset>
                </wp:positionH>
                <wp:positionV relativeFrom="paragraph">
                  <wp:posOffset>-816264</wp:posOffset>
                </wp:positionV>
                <wp:extent cx="2855742" cy="444500"/>
                <wp:effectExtent l="0" t="0" r="0" b="0"/>
                <wp:wrapNone/>
                <wp:docPr id="87127108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5742" cy="444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229EF9" w14:textId="77777777" w:rsidR="005F2DA8" w:rsidRPr="007435E8" w:rsidRDefault="005F2DA8" w:rsidP="005F2DA8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Report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13A9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7" type="#_x0000_t202" style="position:absolute;left:0;text-align:left;margin-left:274.9pt;margin-top:-64.25pt;width:224.85pt;height: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" filled="f" stroked="f" strokeweight=".5pt">
                <v:textbox>
                  <w:txbxContent>
                    <w:p w14:paraId="17229EF9" w14:textId="77777777" w:rsidR="005F2DA8" w:rsidRPr="007435E8" w:rsidRDefault="005F2DA8" w:rsidP="005F2DA8">
                      <w:pPr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Report Name</w:t>
                      </w:r>
                    </w:p>
                  </w:txbxContent>
                </v:textbox>
              </v:shape>
            </w:pict>
          </mc:Fallback>
        </mc:AlternateContent>
      </w:r>
      <w:r w:rsidR="009859FE">
        <w:t>Heading 2</w:t>
      </w:r>
    </w:p>
    <w:p w14:paraId="68816B67" w14:textId="782C44C5" w:rsidR="00C56946" w:rsidRPr="003E54FA" w:rsidRDefault="009859FE" w:rsidP="0016236B">
      <w:pPr>
        <w:ind w:left="-450" w:right="-630"/>
        <w:rPr>
          <w:szCs w:val="28"/>
        </w:rPr>
      </w:pPr>
      <w:bookmarkStart w:id="0" w:name="The_University_of_Virginia,_one_of_the_n"/>
      <w:bookmarkEnd w:id="0"/>
      <w:r>
        <w:rPr>
          <w:szCs w:val="28"/>
        </w:rPr>
        <w:t>Main content</w:t>
      </w:r>
    </w:p>
    <w:p w14:paraId="5B6B48BA" w14:textId="101EDBFF" w:rsidR="009859FE" w:rsidRPr="00007443" w:rsidRDefault="009859FE" w:rsidP="009859FE">
      <w:pPr>
        <w:pStyle w:val="Heading2"/>
      </w:pPr>
      <w:bookmarkStart w:id="1" w:name="The_Role_and_Responsibilities"/>
      <w:bookmarkStart w:id="2" w:name="_Partner_to_President"/>
      <w:bookmarkEnd w:id="1"/>
      <w:bookmarkEnd w:id="2"/>
      <w:r>
        <w:t>Heading 2</w:t>
      </w:r>
    </w:p>
    <w:p w14:paraId="3DD1F424" w14:textId="77777777" w:rsidR="009859FE" w:rsidRPr="003E54FA" w:rsidRDefault="009859FE" w:rsidP="009859FE">
      <w:pPr>
        <w:ind w:left="-450" w:right="-630"/>
        <w:rPr>
          <w:szCs w:val="28"/>
        </w:rPr>
      </w:pPr>
      <w:r>
        <w:rPr>
          <w:szCs w:val="28"/>
        </w:rPr>
        <w:t>Main content</w:t>
      </w:r>
    </w:p>
    <w:p w14:paraId="77D320D0" w14:textId="2DAA72B2" w:rsidR="0016236B" w:rsidRPr="0036430E" w:rsidRDefault="009859FE" w:rsidP="00EF65A7">
      <w:pPr>
        <w:pStyle w:val="ListParagraph"/>
      </w:pPr>
      <w:r>
        <w:t>List paragraph, bullet header</w:t>
      </w:r>
    </w:p>
    <w:p w14:paraId="58F6B2AA" w14:textId="3418D3F1" w:rsidR="0016236B" w:rsidRPr="003E54FA" w:rsidRDefault="009859FE" w:rsidP="00EF65A7">
      <w:pPr>
        <w:pStyle w:val="Bulletbody"/>
      </w:pPr>
      <w:r>
        <w:t>Bullet body</w:t>
      </w:r>
    </w:p>
    <w:p w14:paraId="2BCFBB0D" w14:textId="77777777" w:rsidR="009859FE" w:rsidRPr="0036430E" w:rsidRDefault="009859FE" w:rsidP="009859FE">
      <w:pPr>
        <w:pStyle w:val="ListParagraph"/>
      </w:pPr>
      <w:bookmarkStart w:id="3" w:name="_Leadership_and_Academic_Vision"/>
      <w:bookmarkEnd w:id="3"/>
      <w:r>
        <w:t>List paragraph, bullet header</w:t>
      </w:r>
    </w:p>
    <w:p w14:paraId="256A48F9" w14:textId="77777777" w:rsidR="009859FE" w:rsidRDefault="009859FE" w:rsidP="009859FE">
      <w:pPr>
        <w:pStyle w:val="Bulletbody"/>
      </w:pPr>
      <w:r>
        <w:t xml:space="preserve">Bullet body </w:t>
      </w:r>
    </w:p>
    <w:p w14:paraId="79C9D196" w14:textId="77777777" w:rsidR="009859FE" w:rsidRPr="0036430E" w:rsidRDefault="009859FE" w:rsidP="009859FE">
      <w:pPr>
        <w:pStyle w:val="ListParagraph"/>
      </w:pPr>
      <w:r>
        <w:t>List paragraph, bullet header</w:t>
      </w:r>
    </w:p>
    <w:p w14:paraId="00E7FD29" w14:textId="77777777" w:rsidR="009859FE" w:rsidRDefault="009859FE" w:rsidP="009859FE">
      <w:pPr>
        <w:pStyle w:val="Bulletbody"/>
      </w:pPr>
      <w:r>
        <w:t>Bullet body</w:t>
      </w:r>
      <w:r w:rsidRPr="003E54FA">
        <w:t xml:space="preserve"> </w:t>
      </w:r>
      <w:bookmarkStart w:id="4" w:name="_Research_Excellence"/>
      <w:bookmarkStart w:id="5" w:name="Providing_oversight_for_sponsored_resear"/>
      <w:bookmarkEnd w:id="4"/>
      <w:bookmarkEnd w:id="5"/>
    </w:p>
    <w:p w14:paraId="5EE7B8D4" w14:textId="77777777" w:rsidR="009859FE" w:rsidRPr="0036430E" w:rsidRDefault="009859FE" w:rsidP="009859FE">
      <w:pPr>
        <w:pStyle w:val="ListParagraph"/>
      </w:pPr>
      <w:r>
        <w:t>List paragraph, bullet header</w:t>
      </w:r>
    </w:p>
    <w:p w14:paraId="6534B53A" w14:textId="7AAA79ED" w:rsidR="0016236B" w:rsidRDefault="009859FE" w:rsidP="009859FE">
      <w:pPr>
        <w:ind w:left="270" w:right="-630"/>
        <w:rPr>
          <w:szCs w:val="28"/>
        </w:rPr>
      </w:pPr>
      <w:r>
        <w:t>Bullet body</w:t>
      </w:r>
    </w:p>
    <w:p w14:paraId="62AAF353" w14:textId="55E10320" w:rsidR="009859FE" w:rsidRPr="00007443" w:rsidRDefault="009859FE" w:rsidP="009859FE">
      <w:pPr>
        <w:pStyle w:val="Heading2"/>
      </w:pPr>
      <w:r w:rsidRPr="009859FE">
        <w:t>Head</w:t>
      </w:r>
      <w:r>
        <w:t>ing 2</w:t>
      </w:r>
    </w:p>
    <w:p w14:paraId="5A216A1A" w14:textId="403A8A53" w:rsidR="00550865" w:rsidRPr="003E54FA" w:rsidRDefault="009859FE" w:rsidP="00BB5478">
      <w:pPr>
        <w:ind w:left="-450" w:right="-630"/>
        <w:rPr>
          <w:szCs w:val="28"/>
        </w:rPr>
      </w:pPr>
      <w:r>
        <w:rPr>
          <w:szCs w:val="28"/>
        </w:rPr>
        <w:t>Main content</w:t>
      </w:r>
    </w:p>
    <w:p w14:paraId="4EF03AFD" w14:textId="7AA3BEB2" w:rsidR="00550865" w:rsidRPr="00213B07" w:rsidRDefault="009859FE" w:rsidP="00EF65A7">
      <w:pPr>
        <w:pStyle w:val="Regularbullets"/>
      </w:pPr>
      <w:r>
        <w:t>Regular bullets</w:t>
      </w:r>
    </w:p>
    <w:p w14:paraId="4A355492" w14:textId="77777777" w:rsidR="009859FE" w:rsidRPr="00213B07" w:rsidRDefault="009859FE" w:rsidP="009859FE">
      <w:pPr>
        <w:pStyle w:val="Regularbullets"/>
      </w:pPr>
      <w:r>
        <w:t>Regular bullets</w:t>
      </w:r>
    </w:p>
    <w:p w14:paraId="7AFA3C2D" w14:textId="77777777" w:rsidR="009859FE" w:rsidRPr="00213B07" w:rsidRDefault="009859FE" w:rsidP="009859FE">
      <w:pPr>
        <w:pStyle w:val="Regularbullets"/>
      </w:pPr>
      <w:r>
        <w:t>Regular bullets</w:t>
      </w:r>
    </w:p>
    <w:p w14:paraId="78B96F6D" w14:textId="316B15D0" w:rsidR="00AF19FA" w:rsidRPr="009859FE" w:rsidRDefault="009859FE" w:rsidP="009859FE">
      <w:pPr>
        <w:pStyle w:val="Regularbullets"/>
      </w:pPr>
      <w:r>
        <w:t>Regular bullets</w:t>
      </w:r>
      <w:r w:rsidR="00BB047E" w:rsidRPr="003E54FA">
        <w:rPr>
          <w:noProof/>
        </w:rPr>
        <w:drawing>
          <wp:anchor distT="0" distB="0" distL="114300" distR="114300" simplePos="0" relativeHeight="251762688" behindDoc="0" locked="0" layoutInCell="1" allowOverlap="1" wp14:anchorId="06ED3F08" wp14:editId="2ECE1105">
            <wp:simplePos x="0" y="0"/>
            <wp:positionH relativeFrom="column">
              <wp:posOffset>3071969</wp:posOffset>
            </wp:positionH>
            <wp:positionV relativeFrom="paragraph">
              <wp:posOffset>8013700</wp:posOffset>
            </wp:positionV>
            <wp:extent cx="3763617" cy="742269"/>
            <wp:effectExtent l="0" t="0" r="0" b="0"/>
            <wp:wrapNone/>
            <wp:docPr id="195206314" name="Picture 1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06314" name="Picture 1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617" cy="742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F19FA" w:rsidRPr="009859FE" w:rsidSect="005F2DA8">
      <w:headerReference w:type="default" r:id="rId12"/>
      <w:footerReference w:type="default" r:id="rId13"/>
      <w:pgSz w:w="12240" w:h="15840"/>
      <w:pgMar w:top="1800" w:right="1440" w:bottom="196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BE2765A" w14:textId="77777777" w:rsidR="00C110A9" w:rsidRDefault="00C110A9" w:rsidP="00802CB9">
      <w:r>
        <w:separator/>
      </w:r>
    </w:p>
  </w:endnote>
  <w:endnote w:type="continuationSeparator" w:id="0">
    <w:p w14:paraId="760846A3" w14:textId="77777777" w:rsidR="00C110A9" w:rsidRDefault="00C110A9" w:rsidP="0080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TC Franklin Gothic Std Bk Cd">
    <w:panose1 w:val="020B0506030503020204"/>
    <w:charset w:val="4D"/>
    <w:family w:val="swiss"/>
    <w:notTrueType/>
    <w:pitch w:val="variable"/>
    <w:sig w:usb0="800000AF" w:usb1="5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Std">
    <w:panose1 w:val="02070803070706020303"/>
    <w:charset w:val="00"/>
    <w:family w:val="roman"/>
    <w:notTrueType/>
    <w:pitch w:val="variable"/>
    <w:sig w:usb0="800000AF" w:usb1="4000204A" w:usb2="00000000" w:usb3="00000000" w:csb0="00000001" w:csb1="00000000"/>
  </w:font>
  <w:font w:name="ITC Franklin Gothic Std Book">
    <w:panose1 w:val="020B0504030503020204"/>
    <w:charset w:val="4D"/>
    <w:family w:val="swiss"/>
    <w:notTrueType/>
    <w:pitch w:val="variable"/>
    <w:sig w:usb0="800000AF" w:usb1="4000204A" w:usb2="00000000" w:usb3="00000000" w:csb0="00000001" w:csb1="00000000"/>
  </w:font>
  <w:font w:name="ITC Franklin Gothic Std Med">
    <w:panose1 w:val="020B0604030503020204"/>
    <w:charset w:val="4D"/>
    <w:family w:val="swiss"/>
    <w:notTrueType/>
    <w:pitch w:val="variable"/>
    <w:sig w:usb0="800000AF" w:usb1="4000204A" w:usb2="00000000" w:usb3="00000000" w:csb0="00000001" w:csb1="00000000"/>
  </w:font>
  <w:font w:name="ITCFranklinGothicStd-MdCd">
    <w:altName w:val="Calibri"/>
    <w:panose1 w:val="020B0606030503020204"/>
    <w:charset w:val="4D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587082294"/>
      <w:docPartObj>
        <w:docPartGallery w:val="Page Numbers (Bottom of Page)"/>
        <w:docPartUnique/>
      </w:docPartObj>
    </w:sdtPr>
    <w:sdtContent>
      <w:p w14:paraId="7B5E3EAF" w14:textId="7C65F551" w:rsidR="00A54ED7" w:rsidRDefault="00A54ED7" w:rsidP="00DB1B9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3D9CEB9A" w14:textId="77777777" w:rsidR="00A54ED7" w:rsidRDefault="00A54ED7" w:rsidP="00A54ED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705707" w14:textId="61B58868" w:rsidR="001B2CF1" w:rsidRPr="007125DE" w:rsidRDefault="00A54ED7" w:rsidP="007125DE">
    <w:pPr>
      <w:pStyle w:val="Footer"/>
      <w:ind w:right="360"/>
      <w:rPr>
        <w:rFonts w:ascii="ITC Franklin Gothic Std Book" w:hAnsi="ITC Franklin Gothic Std Book"/>
        <w:color w:val="FFFFFF" w:themeColor="background1"/>
        <w:sz w:val="28"/>
        <w:szCs w:val="28"/>
      </w:rPr>
    </w:pPr>
    <w:r w:rsidRPr="00CB48E1">
      <w:rPr>
        <w:b/>
        <w:bCs/>
        <w:noProof/>
        <w:color w:val="EE0000"/>
        <w:sz w:val="32"/>
        <w:szCs w:val="32"/>
      </w:rPr>
      <mc:AlternateContent>
        <mc:Choice Requires="wps">
          <w:drawing>
            <wp:anchor distT="0" distB="0" distL="114300" distR="114300" simplePos="0" relativeHeight="251647993" behindDoc="1" locked="0" layoutInCell="1" allowOverlap="1" wp14:anchorId="358B4F7A" wp14:editId="1B9DAD3B">
              <wp:simplePos x="0" y="0"/>
              <wp:positionH relativeFrom="page">
                <wp:posOffset>295422</wp:posOffset>
              </wp:positionH>
              <wp:positionV relativeFrom="page">
                <wp:posOffset>9059594</wp:posOffset>
              </wp:positionV>
              <wp:extent cx="7209790" cy="711004"/>
              <wp:effectExtent l="0" t="0" r="16510" b="13335"/>
              <wp:wrapNone/>
              <wp:docPr id="561096714" name="Rectangle 56109671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9790" cy="711004"/>
                      </a:xfrm>
                      <a:prstGeom prst="rect">
                        <a:avLst/>
                      </a:prstGeom>
                      <a:solidFill>
                        <a:srgbClr val="232D4B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83F336" id="Rectangle 561096714" o:spid="_x0000_s1026" alt="&quot;&quot;" style="position:absolute;margin-left:23.25pt;margin-top:713.35pt;width:567.7pt;height:56pt;z-index:-2516684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" fillcolor="#232d4b" strokecolor="#1f3763 [1604]" strokeweight="1pt">
              <w10:wrap anchorx="page" anchory="page"/>
            </v:rect>
          </w:pict>
        </mc:Fallback>
      </mc:AlternateContent>
    </w:r>
    <w:r w:rsidR="00A17E5C">
      <w:rPr>
        <w:noProof/>
      </w:rPr>
      <w:drawing>
        <wp:anchor distT="0" distB="0" distL="114300" distR="114300" simplePos="0" relativeHeight="251707392" behindDoc="1" locked="0" layoutInCell="1" allowOverlap="1" wp14:anchorId="25D22959" wp14:editId="79926B08">
          <wp:simplePos x="0" y="0"/>
          <wp:positionH relativeFrom="column">
            <wp:posOffset>2263775</wp:posOffset>
          </wp:positionH>
          <wp:positionV relativeFrom="paragraph">
            <wp:posOffset>-1877793</wp:posOffset>
          </wp:positionV>
          <wp:extent cx="3587750" cy="1818005"/>
          <wp:effectExtent l="0" t="0" r="6350" b="0"/>
          <wp:wrapNone/>
          <wp:docPr id="453723000" name="Picture 2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5899829" name="Picture 2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alphaModFix amt="1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7750" cy="1818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448E" w:rsidRPr="007125DE">
      <w:rPr>
        <w:rFonts w:ascii="ITC Franklin Gothic Std Book" w:hAnsi="ITC Franklin Gothic Std Book"/>
        <w:noProof/>
        <w:color w:val="FFFFFF" w:themeColor="background1"/>
        <w:sz w:val="28"/>
        <w:szCs w:val="2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  <w:rFonts w:ascii="Bodoni Std" w:hAnsi="Bodoni Std"/>
        <w:b/>
        <w:bCs/>
        <w:color w:val="FFFFFF" w:themeColor="background1"/>
      </w:rPr>
      <w:id w:val="-5292483"/>
      <w:docPartObj>
        <w:docPartGallery w:val="Page Numbers (Bottom of Page)"/>
        <w:docPartUnique/>
      </w:docPartObj>
    </w:sdtPr>
    <w:sdtContent>
      <w:p w14:paraId="08038F48" w14:textId="7B9B9258" w:rsidR="00A54ED7" w:rsidRPr="00A54ED7" w:rsidRDefault="00A54ED7" w:rsidP="00DB1B9E">
        <w:pPr>
          <w:pStyle w:val="Footer"/>
          <w:framePr w:wrap="none" w:vAnchor="text" w:hAnchor="margin" w:xAlign="right" w:y="1"/>
          <w:rPr>
            <w:rStyle w:val="PageNumber"/>
            <w:rFonts w:ascii="Bodoni Std" w:hAnsi="Bodoni Std"/>
            <w:b/>
            <w:bCs/>
            <w:color w:val="FFFFFF" w:themeColor="background1"/>
          </w:rPr>
        </w:pPr>
        <w:r w:rsidRPr="00A54ED7">
          <w:rPr>
            <w:rStyle w:val="PageNumber"/>
            <w:rFonts w:ascii="Bodoni Std" w:hAnsi="Bodoni Std"/>
            <w:b/>
            <w:bCs/>
            <w:color w:val="FFFFFF" w:themeColor="background1"/>
          </w:rPr>
          <w:fldChar w:fldCharType="begin"/>
        </w:r>
        <w:r w:rsidRPr="00A54ED7">
          <w:rPr>
            <w:rStyle w:val="PageNumber"/>
            <w:rFonts w:ascii="Bodoni Std" w:hAnsi="Bodoni Std"/>
            <w:b/>
            <w:bCs/>
            <w:color w:val="FFFFFF" w:themeColor="background1"/>
          </w:rPr>
          <w:instrText xml:space="preserve"> PAGE </w:instrText>
        </w:r>
        <w:r w:rsidRPr="00A54ED7">
          <w:rPr>
            <w:rStyle w:val="PageNumber"/>
            <w:rFonts w:ascii="Bodoni Std" w:hAnsi="Bodoni Std"/>
            <w:b/>
            <w:bCs/>
            <w:color w:val="FFFFFF" w:themeColor="background1"/>
          </w:rPr>
          <w:fldChar w:fldCharType="separate"/>
        </w:r>
        <w:r w:rsidRPr="00A54ED7">
          <w:rPr>
            <w:rStyle w:val="PageNumber"/>
            <w:rFonts w:ascii="Bodoni Std" w:hAnsi="Bodoni Std"/>
            <w:b/>
            <w:bCs/>
            <w:noProof/>
            <w:color w:val="FFFFFF" w:themeColor="background1"/>
          </w:rPr>
          <w:t>2</w:t>
        </w:r>
        <w:r w:rsidRPr="00A54ED7">
          <w:rPr>
            <w:rStyle w:val="PageNumber"/>
            <w:rFonts w:ascii="Bodoni Std" w:hAnsi="Bodoni Std"/>
            <w:b/>
            <w:bCs/>
            <w:color w:val="FFFFFF" w:themeColor="background1"/>
          </w:rPr>
          <w:fldChar w:fldCharType="end"/>
        </w:r>
      </w:p>
    </w:sdtContent>
  </w:sdt>
  <w:p w14:paraId="4AC76A36" w14:textId="4E39CE89" w:rsidR="00316C33" w:rsidRPr="007125DE" w:rsidRDefault="005F2DA8" w:rsidP="007125DE">
    <w:pPr>
      <w:pStyle w:val="Footer"/>
      <w:ind w:right="360"/>
      <w:rPr>
        <w:rFonts w:ascii="ITC Franklin Gothic Std Book" w:hAnsi="ITC Franklin Gothic Std Book"/>
        <w:color w:val="FFFFFF" w:themeColor="background1"/>
        <w:sz w:val="28"/>
        <w:szCs w:val="28"/>
      </w:rPr>
    </w:pPr>
    <w:r>
      <w:rPr>
        <w:b/>
        <w:bCs/>
        <w:noProof/>
        <w:color w:val="EE0000"/>
        <w:sz w:val="32"/>
        <w:szCs w:val="32"/>
      </w:rPr>
      <w:drawing>
        <wp:anchor distT="0" distB="0" distL="114300" distR="114300" simplePos="0" relativeHeight="251709440" behindDoc="1" locked="0" layoutInCell="1" allowOverlap="1" wp14:anchorId="1AB547DF" wp14:editId="6A7D38B4">
          <wp:simplePos x="0" y="0"/>
          <wp:positionH relativeFrom="column">
            <wp:posOffset>2521527</wp:posOffset>
          </wp:positionH>
          <wp:positionV relativeFrom="paragraph">
            <wp:posOffset>-635</wp:posOffset>
          </wp:positionV>
          <wp:extent cx="1170305" cy="594995"/>
          <wp:effectExtent l="0" t="0" r="0" b="1905"/>
          <wp:wrapNone/>
          <wp:docPr id="167351200" name="Picture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351200" name="Picture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0305" cy="594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6B9A" w:rsidRPr="00CB48E1">
      <w:rPr>
        <w:b/>
        <w:bCs/>
        <w:noProof/>
        <w:color w:val="EE0000"/>
        <w:sz w:val="32"/>
        <w:szCs w:val="32"/>
      </w:rPr>
      <mc:AlternateContent>
        <mc:Choice Requires="wps">
          <w:drawing>
            <wp:anchor distT="0" distB="0" distL="114300" distR="114300" simplePos="0" relativeHeight="251650043" behindDoc="1" locked="0" layoutInCell="1" allowOverlap="1" wp14:anchorId="683DB54D" wp14:editId="3042E153">
              <wp:simplePos x="0" y="0"/>
              <wp:positionH relativeFrom="page">
                <wp:posOffset>274027</wp:posOffset>
              </wp:positionH>
              <wp:positionV relativeFrom="page">
                <wp:posOffset>9115035</wp:posOffset>
              </wp:positionV>
              <wp:extent cx="7238365" cy="735330"/>
              <wp:effectExtent l="0" t="0" r="13335" b="13970"/>
              <wp:wrapNone/>
              <wp:docPr id="1513660656" name="Rectangle 15136606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38365" cy="735330"/>
                      </a:xfrm>
                      <a:prstGeom prst="rect">
                        <a:avLst/>
                      </a:prstGeom>
                      <a:solidFill>
                        <a:srgbClr val="232D4B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F2A707" id="Rectangle 1513660656" o:spid="_x0000_s1026" style="position:absolute;margin-left:21.6pt;margin-top:717.7pt;width:569.95pt;height:57.9pt;z-index:-2516664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" fillcolor="#232d4b" strokecolor="#1f3763 [1604]" strokeweight="1pt">
              <w10:wrap anchorx="page" anchory="page"/>
            </v:rect>
          </w:pict>
        </mc:Fallback>
      </mc:AlternateContent>
    </w:r>
    <w:r w:rsidR="00316C33" w:rsidRPr="007125DE">
      <w:rPr>
        <w:rFonts w:ascii="ITC Franklin Gothic Std Book" w:hAnsi="ITC Franklin Gothic Std Book"/>
        <w:noProof/>
        <w:color w:val="FFFFFF" w:themeColor="background1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375760C" w14:textId="77777777" w:rsidR="00C110A9" w:rsidRDefault="00C110A9" w:rsidP="00802CB9">
      <w:r>
        <w:separator/>
      </w:r>
    </w:p>
  </w:footnote>
  <w:footnote w:type="continuationSeparator" w:id="0">
    <w:p w14:paraId="545FB5D6" w14:textId="77777777" w:rsidR="00C110A9" w:rsidRDefault="00C110A9" w:rsidP="00802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6840C72" w14:textId="284E67A5" w:rsidR="00802CB9" w:rsidRDefault="00DD2F85" w:rsidP="000368B5">
    <w:pPr>
      <w:pStyle w:val="Header"/>
      <w:tabs>
        <w:tab w:val="clear" w:pos="4680"/>
      </w:tabs>
    </w:pPr>
    <w:r w:rsidRPr="00CC1A76">
      <w:rPr>
        <w:rStyle w:val="BodyTextChar"/>
        <w:noProof/>
      </w:rPr>
      <mc:AlternateContent>
        <mc:Choice Requires="wps">
          <w:drawing>
            <wp:anchor distT="0" distB="0" distL="114300" distR="114300" simplePos="0" relativeHeight="251645943" behindDoc="1" locked="0" layoutInCell="1" allowOverlap="1" wp14:anchorId="0EEB8C25" wp14:editId="7CDDBBF7">
              <wp:simplePos x="0" y="0"/>
              <wp:positionH relativeFrom="page">
                <wp:posOffset>298027</wp:posOffset>
              </wp:positionH>
              <wp:positionV relativeFrom="page">
                <wp:posOffset>250613</wp:posOffset>
              </wp:positionV>
              <wp:extent cx="7204498" cy="1927274"/>
              <wp:effectExtent l="0" t="0" r="9525" b="15875"/>
              <wp:wrapNone/>
              <wp:docPr id="695270189" name="Rectangle 695270189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4498" cy="1927274"/>
                      </a:xfrm>
                      <a:prstGeom prst="rect">
                        <a:avLst/>
                      </a:prstGeom>
                      <a:solidFill>
                        <a:srgbClr val="232D4B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7B6C4B" id="Rectangle 695270189" o:spid="_x0000_s1026" alt="&quot;&quot;" style="position:absolute;margin-left:23.45pt;margin-top:19.75pt;width:567.3pt;height:151.75pt;z-index:-2516705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" fillcolor="#232d4b" strokecolor="#1f3763 [1604]" strokeweight="1pt">
              <w10:wrap anchorx="page" anchory="page"/>
            </v:rect>
          </w:pict>
        </mc:Fallback>
      </mc:AlternateContent>
    </w:r>
    <w:r w:rsidR="00FD6178">
      <w:rPr>
        <w:noProof/>
      </w:rPr>
      <mc:AlternateContent>
        <mc:Choice Requires="wps">
          <w:drawing>
            <wp:anchor distT="0" distB="0" distL="114300" distR="114300" simplePos="0" relativeHeight="251644918" behindDoc="1" locked="0" layoutInCell="1" allowOverlap="1" wp14:anchorId="0D95C3D1" wp14:editId="2BAA3B09">
              <wp:simplePos x="0" y="0"/>
              <wp:positionH relativeFrom="column">
                <wp:posOffset>-618978</wp:posOffset>
              </wp:positionH>
              <wp:positionV relativeFrom="paragraph">
                <wp:posOffset>-203982</wp:posOffset>
              </wp:positionV>
              <wp:extent cx="7209790" cy="9517527"/>
              <wp:effectExtent l="0" t="0" r="16510" b="7620"/>
              <wp:wrapNone/>
              <wp:docPr id="2059593017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9790" cy="9517527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32CAAB" id="Rectangle 10" o:spid="_x0000_s1026" style="position:absolute;margin-left:-48.75pt;margin-top:-16.05pt;width:567.7pt;height:749.4pt;z-index:-2516715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" filled="f" strokecolor="#8496b0 [1951]" strokeweight="1pt"/>
          </w:pict>
        </mc:Fallback>
      </mc:AlternateContent>
    </w:r>
    <w:r w:rsidR="007C03FC">
      <w:rPr>
        <w:rFonts w:ascii="Bodoni Std" w:hAnsi="Bodoni Std" w:cs="Arial"/>
        <w:b/>
        <w:bCs/>
        <w:noProof/>
        <w:color w:val="FFFFFF" w:themeColor="background1"/>
        <w:sz w:val="48"/>
        <w:szCs w:val="48"/>
      </w:rPr>
      <w:drawing>
        <wp:inline distT="0" distB="0" distL="0" distR="0" wp14:anchorId="1C11A695" wp14:editId="167D0876">
          <wp:extent cx="2709413" cy="715694"/>
          <wp:effectExtent l="0" t="0" r="0" b="0"/>
          <wp:docPr id="371884025" name="Picture 11" descr="UVA Human Resources logo in whi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884025" name="Picture 11" descr="UVA Human Resources logo in whi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232" cy="8331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368B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67DA03" w14:textId="202E961F" w:rsidR="00E37046" w:rsidRDefault="00A17E5C" w:rsidP="000368B5">
    <w:pPr>
      <w:pStyle w:val="Header"/>
      <w:tabs>
        <w:tab w:val="clear" w:pos="4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43893" behindDoc="1" locked="0" layoutInCell="1" allowOverlap="1" wp14:anchorId="05E24B4C" wp14:editId="3641D8B0">
              <wp:simplePos x="0" y="0"/>
              <wp:positionH relativeFrom="column">
                <wp:posOffset>-647114</wp:posOffset>
              </wp:positionH>
              <wp:positionV relativeFrom="paragraph">
                <wp:posOffset>-302455</wp:posOffset>
              </wp:positionV>
              <wp:extent cx="7238365" cy="9696108"/>
              <wp:effectExtent l="0" t="0" r="13335" b="6985"/>
              <wp:wrapNone/>
              <wp:docPr id="961536706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38365" cy="9696108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B97E9B4" id="Rectangle 10" o:spid="_x0000_s1026" style="position:absolute;margin-left:-50.95pt;margin-top:-23.8pt;width:569.95pt;height:763.45pt;z-index:-2516725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" filled="f" strokecolor="#8496b0 [1951]" strokeweight="1pt"/>
          </w:pict>
        </mc:Fallback>
      </mc:AlternateContent>
    </w:r>
    <w:r w:rsidR="00376B9A" w:rsidRPr="00CB48E1">
      <w:rPr>
        <w:b/>
        <w:bCs/>
        <w:noProof/>
        <w:color w:val="EE0000"/>
        <w:sz w:val="32"/>
        <w:szCs w:val="32"/>
      </w:rPr>
      <mc:AlternateContent>
        <mc:Choice Requires="wps">
          <w:drawing>
            <wp:anchor distT="0" distB="0" distL="114300" distR="114300" simplePos="0" relativeHeight="251694080" behindDoc="1" locked="0" layoutInCell="1" allowOverlap="1" wp14:anchorId="3D569EE7" wp14:editId="205BF3ED">
              <wp:simplePos x="0" y="0"/>
              <wp:positionH relativeFrom="page">
                <wp:posOffset>266700</wp:posOffset>
              </wp:positionH>
              <wp:positionV relativeFrom="page">
                <wp:posOffset>152400</wp:posOffset>
              </wp:positionV>
              <wp:extent cx="7238365" cy="781050"/>
              <wp:effectExtent l="0" t="0" r="13335" b="19050"/>
              <wp:wrapNone/>
              <wp:docPr id="637035037" name="Rectangle 63703503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38365" cy="781050"/>
                      </a:xfrm>
                      <a:prstGeom prst="rect">
                        <a:avLst/>
                      </a:prstGeom>
                      <a:solidFill>
                        <a:srgbClr val="232D4B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5FE39E" id="Rectangle 637035037" o:spid="_x0000_s1026" alt="&quot;&quot;" style="position:absolute;margin-left:21pt;margin-top:12pt;width:569.95pt;height:61.5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" fillcolor="#232d4b" strokecolor="#1f3763 [1604]" strokeweight="1pt">
              <w10:wrap anchorx="page" anchory="page"/>
            </v:rect>
          </w:pict>
        </mc:Fallback>
      </mc:AlternateContent>
    </w:r>
    <w:r w:rsidR="00E3704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13C153F"/>
    <w:multiLevelType w:val="hybridMultilevel"/>
    <w:tmpl w:val="84C2A996"/>
    <w:lvl w:ilvl="0" w:tplc="52C26CA8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E37000"/>
        <w:spacing w:val="0"/>
        <w:w w:val="100"/>
        <w:sz w:val="24"/>
        <w:szCs w:val="24"/>
        <w:lang w:val="en-US" w:eastAsia="en-US" w:bidi="ar-SA"/>
      </w:rPr>
    </w:lvl>
    <w:lvl w:ilvl="1" w:tplc="F6E67804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2" w:tplc="8B84F00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CD62D7BC">
      <w:numFmt w:val="bullet"/>
      <w:lvlText w:val="•"/>
      <w:lvlJc w:val="left"/>
      <w:pPr>
        <w:ind w:left="4212" w:hanging="360"/>
      </w:pPr>
      <w:rPr>
        <w:rFonts w:hint="default"/>
        <w:lang w:val="en-US" w:eastAsia="en-US" w:bidi="ar-SA"/>
      </w:rPr>
    </w:lvl>
    <w:lvl w:ilvl="4" w:tplc="C2B2A474">
      <w:numFmt w:val="bullet"/>
      <w:lvlText w:val="•"/>
      <w:lvlJc w:val="left"/>
      <w:pPr>
        <w:ind w:left="5256" w:hanging="360"/>
      </w:pPr>
      <w:rPr>
        <w:rFonts w:hint="default"/>
        <w:lang w:val="en-US" w:eastAsia="en-US" w:bidi="ar-SA"/>
      </w:rPr>
    </w:lvl>
    <w:lvl w:ilvl="5" w:tplc="7C8A2F68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1B40B7B6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5F48D696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  <w:lvl w:ilvl="8" w:tplc="D696F93E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9981D78"/>
    <w:multiLevelType w:val="hybridMultilevel"/>
    <w:tmpl w:val="72548000"/>
    <w:lvl w:ilvl="0" w:tplc="BBC041A4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001F5F"/>
        <w:spacing w:val="0"/>
        <w:w w:val="131"/>
        <w:sz w:val="22"/>
        <w:szCs w:val="22"/>
        <w:lang w:val="en-US" w:eastAsia="en-US" w:bidi="ar-SA"/>
      </w:rPr>
    </w:lvl>
    <w:lvl w:ilvl="1" w:tplc="CA128DA4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2" w:tplc="599C0A30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45483ED6">
      <w:numFmt w:val="bullet"/>
      <w:lvlText w:val="•"/>
      <w:lvlJc w:val="left"/>
      <w:pPr>
        <w:ind w:left="4212" w:hanging="360"/>
      </w:pPr>
      <w:rPr>
        <w:rFonts w:hint="default"/>
        <w:lang w:val="en-US" w:eastAsia="en-US" w:bidi="ar-SA"/>
      </w:rPr>
    </w:lvl>
    <w:lvl w:ilvl="4" w:tplc="FFCE23E4">
      <w:numFmt w:val="bullet"/>
      <w:lvlText w:val="•"/>
      <w:lvlJc w:val="left"/>
      <w:pPr>
        <w:ind w:left="5256" w:hanging="360"/>
      </w:pPr>
      <w:rPr>
        <w:rFonts w:hint="default"/>
        <w:lang w:val="en-US" w:eastAsia="en-US" w:bidi="ar-SA"/>
      </w:rPr>
    </w:lvl>
    <w:lvl w:ilvl="5" w:tplc="605E905C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AA368626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C38E95BC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  <w:lvl w:ilvl="8" w:tplc="C91E42BC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4974EAD"/>
    <w:multiLevelType w:val="hybridMultilevel"/>
    <w:tmpl w:val="537C23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  <w:i w:val="0"/>
        <w:iCs w:val="0"/>
        <w:color w:val="E57200"/>
        <w:spacing w:val="0"/>
        <w:w w:val="131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2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525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6621608"/>
    <w:multiLevelType w:val="hybridMultilevel"/>
    <w:tmpl w:val="9766B2AA"/>
    <w:lvl w:ilvl="0" w:tplc="98F6ACB0"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  <w:i w:val="0"/>
        <w:iCs w:val="0"/>
        <w:color w:val="E57200"/>
        <w:spacing w:val="0"/>
        <w:w w:val="131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2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525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1563C65"/>
    <w:multiLevelType w:val="hybridMultilevel"/>
    <w:tmpl w:val="E2709A74"/>
    <w:lvl w:ilvl="0" w:tplc="FB3A910E">
      <w:start w:val="1"/>
      <w:numFmt w:val="bullet"/>
      <w:pStyle w:val="Regularbullets"/>
      <w:lvlText w:val=""/>
      <w:lvlJc w:val="left"/>
      <w:pPr>
        <w:ind w:left="1080" w:hanging="360"/>
      </w:pPr>
      <w:rPr>
        <w:rFonts w:ascii="Wingdings" w:hAnsi="Wingdings" w:hint="default"/>
        <w:b w:val="0"/>
        <w:bCs w:val="0"/>
        <w:i w:val="0"/>
        <w:iCs w:val="0"/>
        <w:color w:val="E57200"/>
        <w:spacing w:val="0"/>
        <w:w w:val="131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2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525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1DD0C4F"/>
    <w:multiLevelType w:val="hybridMultilevel"/>
    <w:tmpl w:val="6BEA783C"/>
    <w:lvl w:ilvl="0" w:tplc="F9E0A91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E572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425A35"/>
    <w:multiLevelType w:val="hybridMultilevel"/>
    <w:tmpl w:val="78F6E220"/>
    <w:lvl w:ilvl="0" w:tplc="6A78EF64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  <w:i w:val="0"/>
        <w:iCs w:val="0"/>
        <w:color w:val="000000" w:themeColor="text1"/>
        <w:spacing w:val="0"/>
        <w:w w:val="131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2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525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</w:abstractNum>
  <w:num w:numId="1" w16cid:durableId="1102996177">
    <w:abstractNumId w:val="5"/>
  </w:num>
  <w:num w:numId="2" w16cid:durableId="1863471761">
    <w:abstractNumId w:val="0"/>
  </w:num>
  <w:num w:numId="3" w16cid:durableId="129831976">
    <w:abstractNumId w:val="1"/>
  </w:num>
  <w:num w:numId="4" w16cid:durableId="1927684083">
    <w:abstractNumId w:val="3"/>
  </w:num>
  <w:num w:numId="5" w16cid:durableId="337277136">
    <w:abstractNumId w:val="2"/>
  </w:num>
  <w:num w:numId="6" w16cid:durableId="1918519516">
    <w:abstractNumId w:val="6"/>
  </w:num>
  <w:num w:numId="7" w16cid:durableId="653292772">
    <w:abstractNumId w:val="4"/>
  </w:num>
  <w:num w:numId="8" w16cid:durableId="2003270857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drawingGridHorizontalSpacing w:val="187"/>
  <w:drawingGridVerticalSpacing w:val="18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32E"/>
    <w:rsid w:val="00007443"/>
    <w:rsid w:val="00007A22"/>
    <w:rsid w:val="0001145F"/>
    <w:rsid w:val="00011D1F"/>
    <w:rsid w:val="000122FC"/>
    <w:rsid w:val="0001266D"/>
    <w:rsid w:val="00016E4E"/>
    <w:rsid w:val="00027A3D"/>
    <w:rsid w:val="000368B5"/>
    <w:rsid w:val="00037F49"/>
    <w:rsid w:val="000410AA"/>
    <w:rsid w:val="00047B56"/>
    <w:rsid w:val="00052DE4"/>
    <w:rsid w:val="000734EC"/>
    <w:rsid w:val="0007575D"/>
    <w:rsid w:val="000918F0"/>
    <w:rsid w:val="000C73B7"/>
    <w:rsid w:val="000D3698"/>
    <w:rsid w:val="000D4BC7"/>
    <w:rsid w:val="000F5B39"/>
    <w:rsid w:val="000F6331"/>
    <w:rsid w:val="000F7C87"/>
    <w:rsid w:val="00101D95"/>
    <w:rsid w:val="00107CD0"/>
    <w:rsid w:val="00113878"/>
    <w:rsid w:val="001225B6"/>
    <w:rsid w:val="00132A23"/>
    <w:rsid w:val="0014132E"/>
    <w:rsid w:val="00155781"/>
    <w:rsid w:val="0016236B"/>
    <w:rsid w:val="00164BA8"/>
    <w:rsid w:val="0016786B"/>
    <w:rsid w:val="00174521"/>
    <w:rsid w:val="00174814"/>
    <w:rsid w:val="00181173"/>
    <w:rsid w:val="001A19CD"/>
    <w:rsid w:val="001A34F8"/>
    <w:rsid w:val="001A4582"/>
    <w:rsid w:val="001A62F3"/>
    <w:rsid w:val="001A6601"/>
    <w:rsid w:val="001A66ED"/>
    <w:rsid w:val="001B2CF1"/>
    <w:rsid w:val="001B3EE1"/>
    <w:rsid w:val="001B68CA"/>
    <w:rsid w:val="001C1611"/>
    <w:rsid w:val="001D117D"/>
    <w:rsid w:val="001F2EEE"/>
    <w:rsid w:val="001F39FA"/>
    <w:rsid w:val="00200BC4"/>
    <w:rsid w:val="002028F8"/>
    <w:rsid w:val="00203BE0"/>
    <w:rsid w:val="00204B73"/>
    <w:rsid w:val="002105B6"/>
    <w:rsid w:val="00213B07"/>
    <w:rsid w:val="00213BB9"/>
    <w:rsid w:val="002172C7"/>
    <w:rsid w:val="002257C1"/>
    <w:rsid w:val="0023395F"/>
    <w:rsid w:val="00237D81"/>
    <w:rsid w:val="00254B28"/>
    <w:rsid w:val="00255A76"/>
    <w:rsid w:val="00261A60"/>
    <w:rsid w:val="00266FAF"/>
    <w:rsid w:val="0027432C"/>
    <w:rsid w:val="00277940"/>
    <w:rsid w:val="00283841"/>
    <w:rsid w:val="00283B00"/>
    <w:rsid w:val="002A003F"/>
    <w:rsid w:val="002A4632"/>
    <w:rsid w:val="002A67AE"/>
    <w:rsid w:val="002B1847"/>
    <w:rsid w:val="002B5F8C"/>
    <w:rsid w:val="002E2432"/>
    <w:rsid w:val="002E4209"/>
    <w:rsid w:val="002E768B"/>
    <w:rsid w:val="002F7F80"/>
    <w:rsid w:val="00301676"/>
    <w:rsid w:val="00304BF4"/>
    <w:rsid w:val="00311E48"/>
    <w:rsid w:val="00313A45"/>
    <w:rsid w:val="0031610F"/>
    <w:rsid w:val="00316C33"/>
    <w:rsid w:val="00321FD1"/>
    <w:rsid w:val="00324145"/>
    <w:rsid w:val="003245AD"/>
    <w:rsid w:val="003250EA"/>
    <w:rsid w:val="003275FE"/>
    <w:rsid w:val="00330CB3"/>
    <w:rsid w:val="00330D0F"/>
    <w:rsid w:val="00334F51"/>
    <w:rsid w:val="00341ECF"/>
    <w:rsid w:val="00342220"/>
    <w:rsid w:val="003442C9"/>
    <w:rsid w:val="003478B3"/>
    <w:rsid w:val="003529ED"/>
    <w:rsid w:val="0035376F"/>
    <w:rsid w:val="00356B8D"/>
    <w:rsid w:val="00360B62"/>
    <w:rsid w:val="0036430E"/>
    <w:rsid w:val="00375C9C"/>
    <w:rsid w:val="00376B9A"/>
    <w:rsid w:val="0037721A"/>
    <w:rsid w:val="00381219"/>
    <w:rsid w:val="00383487"/>
    <w:rsid w:val="003A5642"/>
    <w:rsid w:val="003B2273"/>
    <w:rsid w:val="003D220A"/>
    <w:rsid w:val="003D67DF"/>
    <w:rsid w:val="003E54FA"/>
    <w:rsid w:val="003F5B5D"/>
    <w:rsid w:val="00402F50"/>
    <w:rsid w:val="004114CB"/>
    <w:rsid w:val="0041606D"/>
    <w:rsid w:val="00420A3B"/>
    <w:rsid w:val="00430A76"/>
    <w:rsid w:val="0044138D"/>
    <w:rsid w:val="00441FBC"/>
    <w:rsid w:val="004648FC"/>
    <w:rsid w:val="0048448E"/>
    <w:rsid w:val="00484579"/>
    <w:rsid w:val="0048532E"/>
    <w:rsid w:val="004861FA"/>
    <w:rsid w:val="00491F22"/>
    <w:rsid w:val="004954B8"/>
    <w:rsid w:val="004A37FC"/>
    <w:rsid w:val="004A6462"/>
    <w:rsid w:val="004B1B5E"/>
    <w:rsid w:val="004B68A1"/>
    <w:rsid w:val="004C510C"/>
    <w:rsid w:val="004C5E82"/>
    <w:rsid w:val="004D1A08"/>
    <w:rsid w:val="004E2DB5"/>
    <w:rsid w:val="004F03DE"/>
    <w:rsid w:val="00514B51"/>
    <w:rsid w:val="005312FB"/>
    <w:rsid w:val="00536AE7"/>
    <w:rsid w:val="005373C7"/>
    <w:rsid w:val="00540CEB"/>
    <w:rsid w:val="005467CC"/>
    <w:rsid w:val="005500E3"/>
    <w:rsid w:val="00550865"/>
    <w:rsid w:val="00554248"/>
    <w:rsid w:val="005610DA"/>
    <w:rsid w:val="005629B1"/>
    <w:rsid w:val="00565BA5"/>
    <w:rsid w:val="00566694"/>
    <w:rsid w:val="0057129E"/>
    <w:rsid w:val="00584982"/>
    <w:rsid w:val="00593ACF"/>
    <w:rsid w:val="00593B46"/>
    <w:rsid w:val="0059659D"/>
    <w:rsid w:val="005A571B"/>
    <w:rsid w:val="005B28CE"/>
    <w:rsid w:val="005B2DA4"/>
    <w:rsid w:val="005B5DDA"/>
    <w:rsid w:val="005C5B79"/>
    <w:rsid w:val="005D64D2"/>
    <w:rsid w:val="005E62F3"/>
    <w:rsid w:val="005F121A"/>
    <w:rsid w:val="005F2DA8"/>
    <w:rsid w:val="005F3C3A"/>
    <w:rsid w:val="005F7A00"/>
    <w:rsid w:val="006007F7"/>
    <w:rsid w:val="006240FD"/>
    <w:rsid w:val="00634872"/>
    <w:rsid w:val="00637F51"/>
    <w:rsid w:val="0065354D"/>
    <w:rsid w:val="00660D01"/>
    <w:rsid w:val="006662E3"/>
    <w:rsid w:val="00673793"/>
    <w:rsid w:val="00673E61"/>
    <w:rsid w:val="006848A4"/>
    <w:rsid w:val="006849AF"/>
    <w:rsid w:val="00685EFF"/>
    <w:rsid w:val="00690B9E"/>
    <w:rsid w:val="00692CD7"/>
    <w:rsid w:val="006A3925"/>
    <w:rsid w:val="006A392F"/>
    <w:rsid w:val="006C1C3A"/>
    <w:rsid w:val="006D5E36"/>
    <w:rsid w:val="006F468A"/>
    <w:rsid w:val="00702837"/>
    <w:rsid w:val="007125DE"/>
    <w:rsid w:val="00715006"/>
    <w:rsid w:val="00715442"/>
    <w:rsid w:val="00716068"/>
    <w:rsid w:val="00720547"/>
    <w:rsid w:val="007221C7"/>
    <w:rsid w:val="00725C79"/>
    <w:rsid w:val="00743245"/>
    <w:rsid w:val="007435E8"/>
    <w:rsid w:val="007477C8"/>
    <w:rsid w:val="00757296"/>
    <w:rsid w:val="00765236"/>
    <w:rsid w:val="007734F8"/>
    <w:rsid w:val="00796C44"/>
    <w:rsid w:val="007B0224"/>
    <w:rsid w:val="007B03D7"/>
    <w:rsid w:val="007B527E"/>
    <w:rsid w:val="007B70C1"/>
    <w:rsid w:val="007C03FC"/>
    <w:rsid w:val="007C5C98"/>
    <w:rsid w:val="007D0653"/>
    <w:rsid w:val="007E0001"/>
    <w:rsid w:val="007F6500"/>
    <w:rsid w:val="007F731C"/>
    <w:rsid w:val="0080083C"/>
    <w:rsid w:val="00802CB9"/>
    <w:rsid w:val="00803629"/>
    <w:rsid w:val="00816ED3"/>
    <w:rsid w:val="00816FAC"/>
    <w:rsid w:val="0082478B"/>
    <w:rsid w:val="00832BE3"/>
    <w:rsid w:val="00836F04"/>
    <w:rsid w:val="0084484D"/>
    <w:rsid w:val="00845D4B"/>
    <w:rsid w:val="00853E44"/>
    <w:rsid w:val="0087658F"/>
    <w:rsid w:val="00887FBB"/>
    <w:rsid w:val="0089228F"/>
    <w:rsid w:val="008A4264"/>
    <w:rsid w:val="008B2C18"/>
    <w:rsid w:val="008B4510"/>
    <w:rsid w:val="008C0C8E"/>
    <w:rsid w:val="008C2E15"/>
    <w:rsid w:val="008C472B"/>
    <w:rsid w:val="008D0C2D"/>
    <w:rsid w:val="008D6688"/>
    <w:rsid w:val="008F1D02"/>
    <w:rsid w:val="009200DE"/>
    <w:rsid w:val="00923910"/>
    <w:rsid w:val="00936534"/>
    <w:rsid w:val="009427CC"/>
    <w:rsid w:val="00945269"/>
    <w:rsid w:val="0095180F"/>
    <w:rsid w:val="00952629"/>
    <w:rsid w:val="00973857"/>
    <w:rsid w:val="00977C37"/>
    <w:rsid w:val="00983DFE"/>
    <w:rsid w:val="009859FE"/>
    <w:rsid w:val="009900F8"/>
    <w:rsid w:val="00996BFE"/>
    <w:rsid w:val="009B24D6"/>
    <w:rsid w:val="009B27AE"/>
    <w:rsid w:val="009C0EB2"/>
    <w:rsid w:val="009C1498"/>
    <w:rsid w:val="009C4608"/>
    <w:rsid w:val="009C7F1E"/>
    <w:rsid w:val="009D0CF5"/>
    <w:rsid w:val="009D7F91"/>
    <w:rsid w:val="009E38D3"/>
    <w:rsid w:val="009E6A4B"/>
    <w:rsid w:val="00A02B38"/>
    <w:rsid w:val="00A10B8B"/>
    <w:rsid w:val="00A17DB9"/>
    <w:rsid w:val="00A17E5C"/>
    <w:rsid w:val="00A21DB6"/>
    <w:rsid w:val="00A274B2"/>
    <w:rsid w:val="00A30CDD"/>
    <w:rsid w:val="00A4336A"/>
    <w:rsid w:val="00A44778"/>
    <w:rsid w:val="00A450A9"/>
    <w:rsid w:val="00A47689"/>
    <w:rsid w:val="00A54ED7"/>
    <w:rsid w:val="00A611CA"/>
    <w:rsid w:val="00AB20FE"/>
    <w:rsid w:val="00AC4F99"/>
    <w:rsid w:val="00AD682A"/>
    <w:rsid w:val="00AD75AF"/>
    <w:rsid w:val="00AE2E9B"/>
    <w:rsid w:val="00AE76D9"/>
    <w:rsid w:val="00AE77BF"/>
    <w:rsid w:val="00AF19FA"/>
    <w:rsid w:val="00AF4AD2"/>
    <w:rsid w:val="00B00160"/>
    <w:rsid w:val="00B0265B"/>
    <w:rsid w:val="00B02FC0"/>
    <w:rsid w:val="00B11F20"/>
    <w:rsid w:val="00B11FD4"/>
    <w:rsid w:val="00B1751E"/>
    <w:rsid w:val="00B27A34"/>
    <w:rsid w:val="00B30AF1"/>
    <w:rsid w:val="00B33D12"/>
    <w:rsid w:val="00B47921"/>
    <w:rsid w:val="00B52FDE"/>
    <w:rsid w:val="00B53286"/>
    <w:rsid w:val="00B6229D"/>
    <w:rsid w:val="00B66606"/>
    <w:rsid w:val="00B76B35"/>
    <w:rsid w:val="00B76C03"/>
    <w:rsid w:val="00B8787E"/>
    <w:rsid w:val="00B90474"/>
    <w:rsid w:val="00B9534A"/>
    <w:rsid w:val="00BB047E"/>
    <w:rsid w:val="00BB5478"/>
    <w:rsid w:val="00BB7424"/>
    <w:rsid w:val="00BC7670"/>
    <w:rsid w:val="00BD2900"/>
    <w:rsid w:val="00BE5A97"/>
    <w:rsid w:val="00BE7552"/>
    <w:rsid w:val="00BF292D"/>
    <w:rsid w:val="00C0006A"/>
    <w:rsid w:val="00C01204"/>
    <w:rsid w:val="00C02635"/>
    <w:rsid w:val="00C06B8D"/>
    <w:rsid w:val="00C1002F"/>
    <w:rsid w:val="00C103CF"/>
    <w:rsid w:val="00C110A9"/>
    <w:rsid w:val="00C13971"/>
    <w:rsid w:val="00C1424B"/>
    <w:rsid w:val="00C16BB0"/>
    <w:rsid w:val="00C24C3A"/>
    <w:rsid w:val="00C25F34"/>
    <w:rsid w:val="00C348C0"/>
    <w:rsid w:val="00C56946"/>
    <w:rsid w:val="00C70815"/>
    <w:rsid w:val="00C94111"/>
    <w:rsid w:val="00CA7D00"/>
    <w:rsid w:val="00CB48E1"/>
    <w:rsid w:val="00CC1A76"/>
    <w:rsid w:val="00CD5199"/>
    <w:rsid w:val="00CD61F9"/>
    <w:rsid w:val="00CE261A"/>
    <w:rsid w:val="00CF53E6"/>
    <w:rsid w:val="00D03736"/>
    <w:rsid w:val="00D07B71"/>
    <w:rsid w:val="00D127A7"/>
    <w:rsid w:val="00D1713F"/>
    <w:rsid w:val="00D32853"/>
    <w:rsid w:val="00D33223"/>
    <w:rsid w:val="00D45FE6"/>
    <w:rsid w:val="00D46E6C"/>
    <w:rsid w:val="00D53AF2"/>
    <w:rsid w:val="00D55F94"/>
    <w:rsid w:val="00D66294"/>
    <w:rsid w:val="00D76684"/>
    <w:rsid w:val="00D84EFF"/>
    <w:rsid w:val="00D95567"/>
    <w:rsid w:val="00DA3C8E"/>
    <w:rsid w:val="00DB46D5"/>
    <w:rsid w:val="00DB4F7B"/>
    <w:rsid w:val="00DC2DCD"/>
    <w:rsid w:val="00DC42BC"/>
    <w:rsid w:val="00DC5347"/>
    <w:rsid w:val="00DD27F4"/>
    <w:rsid w:val="00DD2F85"/>
    <w:rsid w:val="00DD76E2"/>
    <w:rsid w:val="00DE31C3"/>
    <w:rsid w:val="00DF7C9D"/>
    <w:rsid w:val="00E14E1C"/>
    <w:rsid w:val="00E37046"/>
    <w:rsid w:val="00E41411"/>
    <w:rsid w:val="00E42200"/>
    <w:rsid w:val="00E614AC"/>
    <w:rsid w:val="00E66697"/>
    <w:rsid w:val="00E706EB"/>
    <w:rsid w:val="00E714AE"/>
    <w:rsid w:val="00E8555A"/>
    <w:rsid w:val="00E961C7"/>
    <w:rsid w:val="00EB066A"/>
    <w:rsid w:val="00EB0C29"/>
    <w:rsid w:val="00EC1BA1"/>
    <w:rsid w:val="00EC4A44"/>
    <w:rsid w:val="00ED48F4"/>
    <w:rsid w:val="00EE0857"/>
    <w:rsid w:val="00EF65A7"/>
    <w:rsid w:val="00F06AB4"/>
    <w:rsid w:val="00F0777E"/>
    <w:rsid w:val="00F14397"/>
    <w:rsid w:val="00F1598F"/>
    <w:rsid w:val="00F344F8"/>
    <w:rsid w:val="00F367D1"/>
    <w:rsid w:val="00F41D40"/>
    <w:rsid w:val="00F462BF"/>
    <w:rsid w:val="00F5348D"/>
    <w:rsid w:val="00F53511"/>
    <w:rsid w:val="00F562CF"/>
    <w:rsid w:val="00F61954"/>
    <w:rsid w:val="00F63EF5"/>
    <w:rsid w:val="00F75A08"/>
    <w:rsid w:val="00F810B9"/>
    <w:rsid w:val="00F968A3"/>
    <w:rsid w:val="00FB1A94"/>
    <w:rsid w:val="00FB1ED6"/>
    <w:rsid w:val="00FB57AE"/>
    <w:rsid w:val="00FC56C8"/>
    <w:rsid w:val="00FC712B"/>
    <w:rsid w:val="00FD6178"/>
    <w:rsid w:val="00FE33DC"/>
    <w:rsid w:val="00FE6CBE"/>
    <w:rsid w:val="00FF0026"/>
    <w:rsid w:val="00FF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C8A6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859FE"/>
    <w:pPr>
      <w:widowControl w:val="0"/>
      <w:autoSpaceDE w:val="0"/>
      <w:autoSpaceDN w:val="0"/>
      <w:spacing w:before="120" w:after="120" w:line="360" w:lineRule="auto"/>
    </w:pPr>
    <w:rPr>
      <w:rFonts w:ascii="ITC Franklin Gothic Std Bk Cd" w:eastAsia="Arial Narrow" w:hAnsi="ITC Franklin Gothic Std Bk Cd" w:cs="Arial Narrow"/>
      <w:sz w:val="28"/>
      <w:szCs w:val="22"/>
    </w:rPr>
  </w:style>
  <w:style w:type="paragraph" w:styleId="Heading1">
    <w:name w:val="heading 1"/>
    <w:basedOn w:val="Title"/>
    <w:link w:val="Heading1Char"/>
    <w:uiPriority w:val="9"/>
    <w:qFormat/>
    <w:rsid w:val="00DD2F85"/>
    <w:pPr>
      <w:outlineLvl w:val="0"/>
    </w:pPr>
    <w:rPr>
      <w:i/>
    </w:rPr>
  </w:style>
  <w:style w:type="paragraph" w:styleId="Heading2">
    <w:name w:val="heading 2"/>
    <w:basedOn w:val="Subtitle"/>
    <w:link w:val="Heading2Char"/>
    <w:uiPriority w:val="9"/>
    <w:unhideWhenUsed/>
    <w:qFormat/>
    <w:rsid w:val="009859FE"/>
    <w:pPr>
      <w:ind w:left="-450"/>
      <w:outlineLvl w:val="1"/>
    </w:pPr>
    <w:rPr>
      <w:sz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61C7"/>
    <w:pPr>
      <w:keepNext/>
      <w:keepLines/>
      <w:spacing w:before="280" w:after="240"/>
      <w:ind w:left="-450"/>
      <w:outlineLvl w:val="2"/>
    </w:pPr>
    <w:rPr>
      <w:rFonts w:ascii="ITC Franklin Gothic Std Book" w:eastAsiaTheme="majorEastAsia" w:hAnsi="ITC Franklin Gothic Std Book" w:cstheme="majorBidi"/>
      <w:b/>
      <w:bCs/>
      <w:color w:val="495E9D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2CB9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802CB9"/>
  </w:style>
  <w:style w:type="paragraph" w:styleId="Footer">
    <w:name w:val="footer"/>
    <w:basedOn w:val="Normal"/>
    <w:link w:val="FooterChar"/>
    <w:uiPriority w:val="99"/>
    <w:unhideWhenUsed/>
    <w:rsid w:val="00802CB9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02CB9"/>
  </w:style>
  <w:style w:type="paragraph" w:styleId="BodyText">
    <w:name w:val="Body Text"/>
    <w:basedOn w:val="Normal"/>
    <w:link w:val="BodyTextChar"/>
    <w:uiPriority w:val="1"/>
    <w:qFormat/>
    <w:rsid w:val="009D7F91"/>
    <w:rPr>
      <w:rFonts w:ascii="Arial" w:eastAsia="Arial" w:hAnsi="Arial" w:cs="Arial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9D7F91"/>
    <w:rPr>
      <w:rFonts w:ascii="Arial" w:eastAsia="Arial" w:hAnsi="Arial" w:cs="Arial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D2F85"/>
    <w:rPr>
      <w:rFonts w:ascii="Bodoni Std" w:eastAsia="Arial Narrow" w:hAnsi="Bodoni Std" w:cs="Arial Narrow"/>
      <w:b/>
      <w:i/>
      <w:sz w:val="48"/>
      <w:szCs w:val="22"/>
    </w:rPr>
  </w:style>
  <w:style w:type="character" w:styleId="Hyperlink">
    <w:name w:val="Hyperlink"/>
    <w:uiPriority w:val="99"/>
    <w:unhideWhenUsed/>
    <w:rsid w:val="005500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54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C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1C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1C7"/>
    <w:rPr>
      <w:rFonts w:ascii="Times New Roman" w:eastAsia="Arial Narrow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1811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AD682A"/>
    <w:pPr>
      <w:ind w:right="-900"/>
    </w:pPr>
    <w:rPr>
      <w:rFonts w:ascii="Bodoni Std" w:hAnsi="Bodoni Std"/>
      <w:b/>
      <w:sz w:val="48"/>
    </w:rPr>
  </w:style>
  <w:style w:type="character" w:customStyle="1" w:styleId="TitleChar">
    <w:name w:val="Title Char"/>
    <w:basedOn w:val="DefaultParagraphFont"/>
    <w:link w:val="Title"/>
    <w:uiPriority w:val="10"/>
    <w:rsid w:val="00AD682A"/>
    <w:rPr>
      <w:rFonts w:ascii="Bodoni Std" w:eastAsia="Arial Narrow" w:hAnsi="Bodoni Std" w:cs="Arial Narrow"/>
      <w:b/>
      <w:sz w:val="48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682A"/>
    <w:rPr>
      <w:rFonts w:ascii="ITC Franklin Gothic Std Book" w:hAnsi="ITC Franklin Gothic Std Book" w:cs="Arial"/>
      <w:color w:val="232D4B"/>
      <w:sz w:val="48"/>
      <w:szCs w:val="40"/>
    </w:rPr>
  </w:style>
  <w:style w:type="character" w:customStyle="1" w:styleId="SubtitleChar">
    <w:name w:val="Subtitle Char"/>
    <w:basedOn w:val="DefaultParagraphFont"/>
    <w:link w:val="Subtitle"/>
    <w:uiPriority w:val="11"/>
    <w:rsid w:val="00AD682A"/>
    <w:rPr>
      <w:rFonts w:ascii="ITC Franklin Gothic Std Book" w:eastAsia="Arial Narrow" w:hAnsi="ITC Franklin Gothic Std Book" w:cs="Arial"/>
      <w:color w:val="232D4B"/>
      <w:sz w:val="4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859FE"/>
    <w:rPr>
      <w:rFonts w:ascii="ITC Franklin Gothic Std Book" w:eastAsia="Arial Narrow" w:hAnsi="ITC Franklin Gothic Std Book" w:cs="Arial"/>
      <w:color w:val="232D4B"/>
      <w:sz w:val="40"/>
      <w:szCs w:val="40"/>
    </w:rPr>
  </w:style>
  <w:style w:type="paragraph" w:styleId="ListParagraph">
    <w:name w:val="List Paragraph"/>
    <w:aliases w:val="Bullet Header"/>
    <w:basedOn w:val="Normal"/>
    <w:uiPriority w:val="1"/>
    <w:qFormat/>
    <w:rsid w:val="00EF65A7"/>
    <w:pPr>
      <w:numPr>
        <w:numId w:val="6"/>
      </w:numPr>
      <w:ind w:left="270" w:right="-630"/>
    </w:pPr>
    <w:rPr>
      <w:rFonts w:ascii="ITC Franklin Gothic Std Med" w:hAnsi="ITC Franklin Gothic Std Med"/>
      <w:color w:val="495E9D"/>
      <w:szCs w:val="28"/>
    </w:rPr>
  </w:style>
  <w:style w:type="paragraph" w:customStyle="1" w:styleId="Bulletbody">
    <w:name w:val="Bullet body"/>
    <w:basedOn w:val="Normal"/>
    <w:uiPriority w:val="1"/>
    <w:qFormat/>
    <w:rsid w:val="00EF65A7"/>
    <w:pPr>
      <w:ind w:left="270" w:right="-630"/>
    </w:pPr>
    <w:rPr>
      <w:szCs w:val="28"/>
    </w:rPr>
  </w:style>
  <w:style w:type="character" w:styleId="PageNumber">
    <w:name w:val="page number"/>
    <w:basedOn w:val="DefaultParagraphFont"/>
    <w:uiPriority w:val="99"/>
    <w:semiHidden/>
    <w:unhideWhenUsed/>
    <w:rsid w:val="0084484D"/>
  </w:style>
  <w:style w:type="paragraph" w:customStyle="1" w:styleId="Regularbullets">
    <w:name w:val="Regular bullets"/>
    <w:basedOn w:val="ListParagraph"/>
    <w:uiPriority w:val="1"/>
    <w:qFormat/>
    <w:rsid w:val="00DB4F7B"/>
    <w:pPr>
      <w:numPr>
        <w:numId w:val="7"/>
      </w:numPr>
      <w:ind w:left="450"/>
    </w:pPr>
    <w:rPr>
      <w:rFonts w:ascii="ITC Franklin Gothic Std Bk Cd" w:hAnsi="ITC Franklin Gothic Std Bk Cd"/>
      <w:color w:val="000000" w:themeColor="text1"/>
    </w:rPr>
  </w:style>
  <w:style w:type="paragraph" w:styleId="Revision">
    <w:name w:val="Revision"/>
    <w:hidden/>
    <w:uiPriority w:val="99"/>
    <w:semiHidden/>
    <w:rsid w:val="00BD2900"/>
    <w:rPr>
      <w:rFonts w:ascii="ITC Franklin Gothic Std Bk Cd" w:eastAsia="Arial Narrow" w:hAnsi="ITC Franklin Gothic Std Bk Cd" w:cs="Arial Narrow"/>
      <w:sz w:val="28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E961C7"/>
    <w:rPr>
      <w:rFonts w:ascii="ITC Franklin Gothic Std Book" w:eastAsiaTheme="majorEastAsia" w:hAnsi="ITC Franklin Gothic Std Book" w:cstheme="majorBidi"/>
      <w:b/>
      <w:bCs/>
      <w:color w:val="495E9D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9859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E85928D-3E8A-054B-BA42-E738EFD6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TEMPLATE 1.dotx</Template>
  <TotalTime>4</TotalTime>
  <Pages>2</Pages>
  <Words>54</Words>
  <Characters>294</Characters>
  <Application>Microsoft Office Word</Application>
  <DocSecurity>0</DocSecurity>
  <Lines>28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cld3pf</dc:creator>
  <cp:keywords/>
  <dc:description/>
  <cp:lastModifiedBy>Douglass, Cynthia Lynn (cld3pf)</cp:lastModifiedBy>
  <cp:revision>4</cp:revision>
  <cp:lastPrinted>2019-03-05T20:14:00Z</cp:lastPrinted>
  <dcterms:created xsi:type="dcterms:W3CDTF">2026-06-24T18:18:00Z</dcterms:created>
  <dcterms:modified xsi:type="dcterms:W3CDTF">2026-07-07T16:19:00Z</dcterms:modified>
</cp:coreProperties>
</file>