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209D3B" w14:textId="2148BE66" w:rsidR="008472A8" w:rsidRDefault="008472A8" w:rsidP="00AD6267">
      <w:pPr>
        <w:ind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05693876" w14:textId="031395E8" w:rsidR="007A5997" w:rsidRPr="00E907A0" w:rsidRDefault="00923DD5" w:rsidP="00E907A0">
      <w:pPr>
        <w:pStyle w:val="Title"/>
      </w:pPr>
      <w:r w:rsidRPr="00E907A0">
        <w:t>Report Title</w:t>
      </w:r>
    </w:p>
    <w:p w14:paraId="3036D607" w14:textId="7D964222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7CD45DC0" w14:textId="705A4C2D" w:rsidR="007A5997" w:rsidRDefault="00CE769F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  <w:r>
        <w:rPr>
          <w:rFonts w:ascii="Bodoni Std" w:hAnsi="Bodoni Std" w:cs="Arial"/>
          <w:b/>
          <w:bCs/>
          <w:i/>
          <w:iCs/>
          <w:noProof/>
          <w:color w:val="232D4B"/>
          <w:sz w:val="56"/>
          <w:szCs w:val="56"/>
        </w:rPr>
        <w:drawing>
          <wp:anchor distT="0" distB="0" distL="114300" distR="114300" simplePos="0" relativeHeight="251751424" behindDoc="0" locked="0" layoutInCell="1" allowOverlap="1" wp14:anchorId="24FD75DB" wp14:editId="64313365">
            <wp:simplePos x="0" y="0"/>
            <wp:positionH relativeFrom="column">
              <wp:posOffset>227965</wp:posOffset>
            </wp:positionH>
            <wp:positionV relativeFrom="paragraph">
              <wp:posOffset>222250</wp:posOffset>
            </wp:positionV>
            <wp:extent cx="5943600" cy="2752090"/>
            <wp:effectExtent l="0" t="0" r="0" b="3810"/>
            <wp:wrapNone/>
            <wp:docPr id="452350641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350641" name="Pictur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doni Std" w:hAnsi="Bodoni Std" w:cs="Arial"/>
          <w:b/>
          <w:bCs/>
          <w:i/>
          <w:iCs/>
          <w:noProof/>
          <w:color w:val="232D4B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3E3D708" wp14:editId="367D52EA">
                <wp:simplePos x="0" y="0"/>
                <wp:positionH relativeFrom="column">
                  <wp:posOffset>390525</wp:posOffset>
                </wp:positionH>
                <wp:positionV relativeFrom="paragraph">
                  <wp:posOffset>423863</wp:posOffset>
                </wp:positionV>
                <wp:extent cx="5676900" cy="5054600"/>
                <wp:effectExtent l="0" t="0" r="0" b="0"/>
                <wp:wrapNone/>
                <wp:docPr id="219900912" name="Pi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054600"/>
                        </a:xfrm>
                        <a:prstGeom prst="pie">
                          <a:avLst>
                            <a:gd name="adj1" fmla="val 10778678"/>
                            <a:gd name="adj2" fmla="val 23490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9B06BA" w14:textId="77777777" w:rsidR="00CE769F" w:rsidRDefault="00CE769F" w:rsidP="00CE769F">
                            <w:pPr>
                              <w:jc w:val="center"/>
                            </w:pPr>
                            <w:r>
                              <w:t>To add image, move window frame down, then click on shape&gt;Shape Fill&gt;Picture, then move window frame up to frame image.</w:t>
                            </w:r>
                          </w:p>
                          <w:p w14:paraId="145DFB91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7488B606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3BBC07E7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37880F32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79BBC8AD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340E9B0C" w14:textId="77777777" w:rsidR="00CE769F" w:rsidRDefault="00CE769F" w:rsidP="00CE769F">
                            <w:pPr>
                              <w:jc w:val="center"/>
                            </w:pPr>
                          </w:p>
                          <w:p w14:paraId="2F5EDB20" w14:textId="77777777" w:rsidR="00CE769F" w:rsidRDefault="00CE769F" w:rsidP="00CE76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3D708" id="Pie 7" o:spid="_x0000_s1026" style="position:absolute;left:0;text-align:left;margin-left:30.75pt;margin-top:33.4pt;width:447pt;height:39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76900,50546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" adj="-11796480,,5400" path="m69,2544905c-7378,1593085,586429,718266,1536337,281617v817384,-375731,1788585,-375475,2605719,687c5091778,719503,5685020,1594774,5676815,2546695l2838450,2527300,69,2544905xe" fillcolor="#4472c4 [3204]" stroked="f" strokeweight="1pt">
                <v:stroke joinstyle="miter"/>
                <v:formulas/>
                <v:path arrowok="t" o:connecttype="custom" o:connectlocs="69,2544905;1536337,281617;4142056,282304;5676815,2546695;2838450,2527300;69,2544905" o:connectangles="0,0,0,0,0,0" textboxrect="0,0,5676900,5054600"/>
                <v:textbox>
                  <w:txbxContent>
                    <w:p w14:paraId="569B06BA" w14:textId="77777777" w:rsidR="00CE769F" w:rsidRDefault="00CE769F" w:rsidP="00CE769F">
                      <w:pPr>
                        <w:jc w:val="center"/>
                      </w:pPr>
                      <w:r>
                        <w:t>To add image, move window frame down, then click on shape&gt;Shape Fill&gt;Picture, then move window frame up to frame image.</w:t>
                      </w:r>
                    </w:p>
                    <w:p w14:paraId="145DFB91" w14:textId="77777777" w:rsidR="00CE769F" w:rsidRDefault="00CE769F" w:rsidP="00CE769F">
                      <w:pPr>
                        <w:jc w:val="center"/>
                      </w:pPr>
                    </w:p>
                    <w:p w14:paraId="7488B606" w14:textId="77777777" w:rsidR="00CE769F" w:rsidRDefault="00CE769F" w:rsidP="00CE769F">
                      <w:pPr>
                        <w:jc w:val="center"/>
                      </w:pPr>
                    </w:p>
                    <w:p w14:paraId="3BBC07E7" w14:textId="77777777" w:rsidR="00CE769F" w:rsidRDefault="00CE769F" w:rsidP="00CE769F">
                      <w:pPr>
                        <w:jc w:val="center"/>
                      </w:pPr>
                    </w:p>
                    <w:p w14:paraId="37880F32" w14:textId="77777777" w:rsidR="00CE769F" w:rsidRDefault="00CE769F" w:rsidP="00CE769F">
                      <w:pPr>
                        <w:jc w:val="center"/>
                      </w:pPr>
                    </w:p>
                    <w:p w14:paraId="79BBC8AD" w14:textId="77777777" w:rsidR="00CE769F" w:rsidRDefault="00CE769F" w:rsidP="00CE769F">
                      <w:pPr>
                        <w:jc w:val="center"/>
                      </w:pPr>
                    </w:p>
                    <w:p w14:paraId="340E9B0C" w14:textId="77777777" w:rsidR="00CE769F" w:rsidRDefault="00CE769F" w:rsidP="00CE769F">
                      <w:pPr>
                        <w:jc w:val="center"/>
                      </w:pPr>
                    </w:p>
                    <w:p w14:paraId="2F5EDB20" w14:textId="77777777" w:rsidR="00CE769F" w:rsidRDefault="00CE769F" w:rsidP="00CE76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8C5F20C" w14:textId="3666DE30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033C2DE4" w14:textId="4994E567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795ACAB7" w14:textId="2C76CEFA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7E2382EC" w14:textId="10C1A818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6AA1EA61" w14:textId="091B538D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62576B3B" w14:textId="3D4887B8" w:rsidR="007A5997" w:rsidRDefault="007A5997" w:rsidP="00923DD5">
      <w:pPr>
        <w:ind w:left="360" w:right="-99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44482215" w14:textId="5AF728DF" w:rsidR="001B2CF1" w:rsidRPr="00E907A0" w:rsidRDefault="00923DD5" w:rsidP="00E907A0">
      <w:pPr>
        <w:pStyle w:val="Subtitle"/>
      </w:pPr>
      <w:r w:rsidRPr="00E907A0">
        <w:t>Report Subtitle</w:t>
      </w:r>
    </w:p>
    <w:p w14:paraId="1E50695B" w14:textId="2C09B28A" w:rsidR="00B76C03" w:rsidRPr="00E907A0" w:rsidRDefault="00321186" w:rsidP="00E907A0">
      <w:pPr>
        <w:pStyle w:val="Heading1"/>
      </w:pPr>
      <w:r>
        <w:t>Heading 1</w:t>
      </w:r>
    </w:p>
    <w:p w14:paraId="0DE686DA" w14:textId="257BD4EF" w:rsidR="001B2CF1" w:rsidRDefault="00CE769F" w:rsidP="001B2CF1">
      <w:r>
        <w:rPr>
          <w:rFonts w:ascii="Bodoni Std" w:hAnsi="Bodoni Std"/>
          <w:b/>
          <w:bCs/>
          <w:i/>
          <w:i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7FAF703" wp14:editId="7A0F26EC">
                <wp:simplePos x="0" y="0"/>
                <wp:positionH relativeFrom="column">
                  <wp:posOffset>3524568</wp:posOffset>
                </wp:positionH>
                <wp:positionV relativeFrom="paragraph">
                  <wp:posOffset>208915</wp:posOffset>
                </wp:positionV>
                <wp:extent cx="2538663" cy="1239253"/>
                <wp:effectExtent l="0" t="0" r="14605" b="18415"/>
                <wp:wrapNone/>
                <wp:docPr id="47112147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663" cy="12392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97BCEF" w14:textId="77777777" w:rsidR="00CE769F" w:rsidRPr="00FF73BA" w:rsidRDefault="00CE769F" w:rsidP="00CE769F">
                            <w:pPr>
                              <w:rPr>
                                <w:i/>
                                <w:iCs/>
                              </w:rPr>
                            </w:pPr>
                            <w:r w:rsidRPr="00FF73BA">
                              <w:rPr>
                                <w:i/>
                                <w:iCs/>
                              </w:rPr>
                              <w:t>To add image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behind frame below</w:t>
                            </w:r>
                            <w:r w:rsidRPr="00FF73BA">
                              <w:rPr>
                                <w:i/>
                                <w:iCs/>
                              </w:rPr>
                              <w:t>, move window frame down, then click on shape&gt;Shape Fill&gt;Picture, then move window frame up to frame image.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AF70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77.55pt;margin-top:16.45pt;width:199.9pt;height:97.6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" fillcolor="white [3201]" strokeweight=".5pt">
                <v:textbox>
                  <w:txbxContent>
                    <w:p w14:paraId="0B97BCEF" w14:textId="77777777" w:rsidR="00CE769F" w:rsidRPr="00FF73BA" w:rsidRDefault="00CE769F" w:rsidP="00CE769F">
                      <w:pPr>
                        <w:rPr>
                          <w:i/>
                          <w:iCs/>
                        </w:rPr>
                      </w:pPr>
                      <w:r w:rsidRPr="00FF73BA">
                        <w:rPr>
                          <w:i/>
                          <w:iCs/>
                        </w:rPr>
                        <w:t>To add image</w:t>
                      </w:r>
                      <w:r>
                        <w:rPr>
                          <w:i/>
                          <w:iCs/>
                        </w:rPr>
                        <w:t xml:space="preserve"> behind frame below</w:t>
                      </w:r>
                      <w:r w:rsidRPr="00FF73BA">
                        <w:rPr>
                          <w:i/>
                          <w:iCs/>
                        </w:rPr>
                        <w:t>, move window frame down, then click on shape&gt;Shape Fill&gt;Picture, then move window frame up to frame image.</w:t>
                      </w:r>
                    </w:p>
                  </w:txbxContent>
                </v:textbox>
              </v:shape>
            </w:pict>
          </mc:Fallback>
        </mc:AlternateContent>
      </w:r>
      <w:r w:rsidR="001F50B2">
        <w:rPr>
          <w:rFonts w:ascii="ITCFranklinGothicStd-MdCd"/>
          <w:noProof/>
          <w:sz w:val="5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9B2C64" wp14:editId="2333B62A">
                <wp:simplePos x="0" y="0"/>
                <wp:positionH relativeFrom="column">
                  <wp:posOffset>228600</wp:posOffset>
                </wp:positionH>
                <wp:positionV relativeFrom="paragraph">
                  <wp:posOffset>18415</wp:posOffset>
                </wp:positionV>
                <wp:extent cx="2667000" cy="0"/>
                <wp:effectExtent l="0" t="0" r="12700" b="12700"/>
                <wp:wrapNone/>
                <wp:docPr id="1976180359" name="Straight Connector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232D4B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3155F3" id="Straight Connector 10" o:spid="_x0000_s1026" alt="&quot;&quot;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pt,1.45pt" to="228pt,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" strokecolor="#232d4b" strokeweight="1pt">
                <v:stroke joinstyle="miter"/>
              </v:line>
            </w:pict>
          </mc:Fallback>
        </mc:AlternateContent>
      </w:r>
    </w:p>
    <w:p w14:paraId="0AAB9D35" w14:textId="5EBAF8C2" w:rsidR="00DE3465" w:rsidRDefault="00DE3465" w:rsidP="00BF77DB"/>
    <w:p w14:paraId="3B65110D" w14:textId="39DC2416" w:rsidR="00DE3465" w:rsidRDefault="00DE3465" w:rsidP="00BF77DB"/>
    <w:p w14:paraId="0F6A29BB" w14:textId="03600893" w:rsidR="00DE3465" w:rsidRDefault="00DE3465" w:rsidP="00BF77DB"/>
    <w:p w14:paraId="183414FD" w14:textId="428E4279" w:rsidR="00DE3465" w:rsidRDefault="00DE3465" w:rsidP="00BF77DB"/>
    <w:p w14:paraId="4B6B9084" w14:textId="705C7184" w:rsidR="001C5F0D" w:rsidRDefault="009A31E4" w:rsidP="00BF77DB">
      <w:pPr>
        <w:sectPr w:rsidR="001C5F0D" w:rsidSect="00C01204">
          <w:headerReference w:type="default" r:id="rId9"/>
          <w:footerReference w:type="default" r:id="rId10"/>
          <w:pgSz w:w="12240" w:h="15840"/>
          <w:pgMar w:top="1539" w:right="1440" w:bottom="1440" w:left="1440" w:header="720" w:footer="720" w:gutter="0"/>
          <w:cols w:space="720"/>
          <w:docGrid w:linePitch="360"/>
        </w:sectPr>
      </w:pPr>
      <w:r>
        <w:t xml:space="preserve"> </w:t>
      </w:r>
    </w:p>
    <w:p w14:paraId="405C0E76" w14:textId="1C9BFC7D" w:rsidR="001E67D9" w:rsidRPr="00007443" w:rsidRDefault="00923DD5" w:rsidP="00E907A0">
      <w:pPr>
        <w:pStyle w:val="Heading2"/>
      </w:pPr>
      <w:r>
        <w:lastRenderedPageBreak/>
        <w:t>Heading 2</w:t>
      </w:r>
    </w:p>
    <w:p w14:paraId="133387AA" w14:textId="76E5B9F8" w:rsidR="001E67D9" w:rsidRPr="003E54FA" w:rsidRDefault="00923DD5" w:rsidP="001E67D9">
      <w:pPr>
        <w:ind w:left="-450" w:right="-630"/>
        <w:rPr>
          <w:szCs w:val="28"/>
        </w:rPr>
      </w:pPr>
      <w:bookmarkStart w:id="0" w:name="The_University_of_Virginia,_one_of_the_n"/>
      <w:bookmarkEnd w:id="0"/>
      <w:r>
        <w:rPr>
          <w:szCs w:val="28"/>
        </w:rPr>
        <w:t>Main content</w:t>
      </w:r>
    </w:p>
    <w:p w14:paraId="1FDD9C84" w14:textId="5A2AB8B3" w:rsidR="001E67D9" w:rsidRPr="0036430E" w:rsidRDefault="00923DD5" w:rsidP="001E67D9">
      <w:pPr>
        <w:pStyle w:val="ListParagraph"/>
      </w:pPr>
      <w:bookmarkStart w:id="1" w:name="The_Role_and_Responsibilities"/>
      <w:bookmarkStart w:id="2" w:name="_Partner_to_President"/>
      <w:bookmarkEnd w:id="1"/>
      <w:bookmarkEnd w:id="2"/>
      <w:r>
        <w:t>List paragraph, bullet header</w:t>
      </w:r>
    </w:p>
    <w:p w14:paraId="13CA32BF" w14:textId="46A61B77" w:rsidR="001E67D9" w:rsidRPr="003E54FA" w:rsidRDefault="00923DD5" w:rsidP="001E67D9">
      <w:pPr>
        <w:pStyle w:val="Bulletbody"/>
      </w:pPr>
      <w:r>
        <w:t>Bullet content</w:t>
      </w:r>
    </w:p>
    <w:p w14:paraId="4594CF5E" w14:textId="77777777" w:rsidR="00923DD5" w:rsidRPr="0036430E" w:rsidRDefault="00923DD5" w:rsidP="00923DD5">
      <w:pPr>
        <w:pStyle w:val="ListParagraph"/>
      </w:pPr>
      <w:bookmarkStart w:id="3" w:name="_Leadership_and_Academic_Vision"/>
      <w:bookmarkStart w:id="4" w:name="_Faculty_Excellence"/>
      <w:bookmarkStart w:id="5" w:name="The_Provost_supports_the_recruitment_and"/>
      <w:bookmarkEnd w:id="3"/>
      <w:bookmarkEnd w:id="4"/>
      <w:bookmarkEnd w:id="5"/>
      <w:r>
        <w:t>List paragraph, bullet header</w:t>
      </w:r>
    </w:p>
    <w:p w14:paraId="760233F3" w14:textId="6EE7E448" w:rsidR="001E67D9" w:rsidRDefault="00923DD5" w:rsidP="00923DD5">
      <w:pPr>
        <w:pStyle w:val="Bulletbody"/>
      </w:pPr>
      <w:r>
        <w:t>Bullet content</w:t>
      </w:r>
      <w:r w:rsidRPr="00213B07">
        <w:t xml:space="preserve"> </w:t>
      </w:r>
    </w:p>
    <w:p w14:paraId="231483AC" w14:textId="77777777" w:rsidR="006F29C1" w:rsidRPr="00E961C7" w:rsidRDefault="006F29C1" w:rsidP="006F29C1">
      <w:pPr>
        <w:pStyle w:val="Heading3"/>
      </w:pPr>
      <w:r>
        <w:t>Heading 3</w:t>
      </w:r>
    </w:p>
    <w:p w14:paraId="650C2304" w14:textId="77777777" w:rsidR="006F29C1" w:rsidRPr="006F29C1" w:rsidRDefault="006F29C1" w:rsidP="006F29C1">
      <w:pPr>
        <w:ind w:left="-450" w:right="-630"/>
        <w:rPr>
          <w:szCs w:val="28"/>
        </w:rPr>
      </w:pPr>
      <w:r>
        <w:rPr>
          <w:szCs w:val="28"/>
        </w:rPr>
        <w:t>Main content</w:t>
      </w:r>
    </w:p>
    <w:p w14:paraId="7BCDD2BF" w14:textId="17926C9E" w:rsidR="001E67D9" w:rsidRDefault="00923DD5" w:rsidP="001E67D9">
      <w:pPr>
        <w:pStyle w:val="Regularbullets"/>
      </w:pPr>
      <w:r>
        <w:t>Regular bullets</w:t>
      </w:r>
    </w:p>
    <w:p w14:paraId="795504C4" w14:textId="30C3DD6D" w:rsidR="001E67D9" w:rsidRPr="00EF65A7" w:rsidRDefault="00725FB3" w:rsidP="006F29C1">
      <w:pPr>
        <w:widowControl/>
        <w:autoSpaceDE/>
        <w:autoSpaceDN/>
        <w:spacing w:before="0" w:after="0"/>
      </w:pPr>
      <w:r>
        <w:rPr>
          <w:noProof/>
        </w:rPr>
        <w:drawing>
          <wp:anchor distT="0" distB="0" distL="114300" distR="114300" simplePos="0" relativeHeight="251746304" behindDoc="0" locked="0" layoutInCell="1" allowOverlap="1" wp14:anchorId="4E54FE83" wp14:editId="3CFCA64D">
            <wp:simplePos x="0" y="0"/>
            <wp:positionH relativeFrom="column">
              <wp:posOffset>-364251</wp:posOffset>
            </wp:positionH>
            <wp:positionV relativeFrom="paragraph">
              <wp:posOffset>154305</wp:posOffset>
            </wp:positionV>
            <wp:extent cx="6874271" cy="4127500"/>
            <wp:effectExtent l="0" t="0" r="0" b="0"/>
            <wp:wrapNone/>
            <wp:docPr id="1774570891" name="Picture 12" descr="Illustration in sepia tones of UVA Rotunda framed by trees with the lawn in front of the Rotund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570891" name="Picture 12" descr="Illustration in sepia tones of UVA Rotunda framed by trees with the lawn in front of the Rotund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9900" cy="4154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67D9" w:rsidRPr="00EF65A7" w:rsidSect="001E67D9">
      <w:headerReference w:type="default" r:id="rId12"/>
      <w:footerReference w:type="default" r:id="rId13"/>
      <w:pgSz w:w="12240" w:h="15840"/>
      <w:pgMar w:top="1809" w:right="1440" w:bottom="196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FFD44A" w14:textId="77777777" w:rsidR="00806F87" w:rsidRDefault="00806F87" w:rsidP="00802CB9">
      <w:r>
        <w:separator/>
      </w:r>
    </w:p>
  </w:endnote>
  <w:endnote w:type="continuationSeparator" w:id="0">
    <w:p w14:paraId="5DF7E899" w14:textId="77777777" w:rsidR="00806F87" w:rsidRDefault="00806F87" w:rsidP="0080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TC Franklin Gothic Std Bk Cd">
    <w:panose1 w:val="020B05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TC Franklin Gothic Std Book">
    <w:panose1 w:val="020B05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 Franklin Gothic Std Med">
    <w:panose1 w:val="020B06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Bodoni Std">
    <w:panose1 w:val="02070803070706020303"/>
    <w:charset w:val="00"/>
    <w:family w:val="roman"/>
    <w:notTrueType/>
    <w:pitch w:val="variable"/>
    <w:sig w:usb0="800000AF" w:usb1="4000204A" w:usb2="00000000" w:usb3="00000000" w:csb0="00000001" w:csb1="00000000"/>
  </w:font>
  <w:font w:name="ITCFranklinGothicStd-MdCd">
    <w:altName w:val="Calibri"/>
    <w:panose1 w:val="020B06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705707" w14:textId="39525919" w:rsidR="001B2CF1" w:rsidRDefault="0048448E">
    <w:pPr>
      <w:pStyle w:val="Footer"/>
    </w:pPr>
    <w:r>
      <w:rPr>
        <w:noProof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2110160019"/>
      <w:docPartObj>
        <w:docPartGallery w:val="Page Numbers (Bottom of Page)"/>
        <w:docPartUnique/>
      </w:docPartObj>
    </w:sdtPr>
    <w:sdtEndPr>
      <w:rPr>
        <w:rStyle w:val="PageNumber"/>
        <w:rFonts w:ascii="ITC Franklin Gothic Std Book" w:hAnsi="ITC Franklin Gothic Std Book"/>
        <w:sz w:val="28"/>
        <w:szCs w:val="28"/>
      </w:rPr>
    </w:sdtEndPr>
    <w:sdtContent>
      <w:p w14:paraId="480F82C1" w14:textId="77777777" w:rsidR="001E67D9" w:rsidRPr="005F121A" w:rsidRDefault="001E67D9" w:rsidP="00366810">
        <w:pPr>
          <w:pStyle w:val="Footer"/>
          <w:framePr w:wrap="none" w:vAnchor="text" w:hAnchor="margin" w:xAlign="right" w:y="1"/>
          <w:rPr>
            <w:rStyle w:val="PageNumber"/>
            <w:rFonts w:ascii="ITC Franklin Gothic Std Book" w:hAnsi="ITC Franklin Gothic Std Book"/>
            <w:sz w:val="28"/>
            <w:szCs w:val="28"/>
          </w:rPr>
        </w:pPr>
        <w:r w:rsidRPr="00376B9A">
          <w:rPr>
            <w:rStyle w:val="PageNumber"/>
            <w:rFonts w:ascii="ITC Franklin Gothic Std Book" w:hAnsi="ITC Franklin Gothic Std Book"/>
            <w:color w:val="FFFFFF" w:themeColor="background1"/>
            <w:sz w:val="28"/>
            <w:szCs w:val="28"/>
          </w:rPr>
          <w:fldChar w:fldCharType="begin"/>
        </w:r>
        <w:r w:rsidRPr="00376B9A">
          <w:rPr>
            <w:rStyle w:val="PageNumber"/>
            <w:rFonts w:ascii="ITC Franklin Gothic Std Book" w:hAnsi="ITC Franklin Gothic Std Book"/>
            <w:color w:val="FFFFFF" w:themeColor="background1"/>
            <w:sz w:val="28"/>
            <w:szCs w:val="28"/>
          </w:rPr>
          <w:instrText xml:space="preserve"> PAGE </w:instrText>
        </w:r>
        <w:r w:rsidRPr="00376B9A">
          <w:rPr>
            <w:rStyle w:val="PageNumber"/>
            <w:rFonts w:ascii="ITC Franklin Gothic Std Book" w:hAnsi="ITC Franklin Gothic Std Book"/>
            <w:color w:val="FFFFFF" w:themeColor="background1"/>
            <w:sz w:val="28"/>
            <w:szCs w:val="28"/>
          </w:rPr>
          <w:fldChar w:fldCharType="separate"/>
        </w:r>
        <w:r w:rsidRPr="00376B9A">
          <w:rPr>
            <w:rStyle w:val="PageNumber"/>
            <w:rFonts w:ascii="ITC Franklin Gothic Std Book" w:hAnsi="ITC Franklin Gothic Std Book"/>
            <w:noProof/>
            <w:color w:val="FFFFFF" w:themeColor="background1"/>
            <w:sz w:val="28"/>
            <w:szCs w:val="28"/>
          </w:rPr>
          <w:t>17</w:t>
        </w:r>
        <w:r w:rsidRPr="00376B9A">
          <w:rPr>
            <w:rStyle w:val="PageNumber"/>
            <w:rFonts w:ascii="ITC Franklin Gothic Std Book" w:hAnsi="ITC Franklin Gothic Std Book"/>
            <w:color w:val="FFFFFF" w:themeColor="background1"/>
            <w:sz w:val="28"/>
            <w:szCs w:val="28"/>
          </w:rPr>
          <w:fldChar w:fldCharType="end"/>
        </w:r>
      </w:p>
    </w:sdtContent>
  </w:sdt>
  <w:p w14:paraId="1618087F" w14:textId="5995E971" w:rsidR="001E67D9" w:rsidRPr="007125DE" w:rsidRDefault="00FC2245" w:rsidP="007125DE">
    <w:pPr>
      <w:pStyle w:val="Footer"/>
      <w:ind w:right="360"/>
      <w:rPr>
        <w:rFonts w:ascii="ITC Franklin Gothic Std Book" w:hAnsi="ITC Franklin Gothic Std Book"/>
        <w:color w:val="FFFFFF" w:themeColor="background1"/>
        <w:sz w:val="28"/>
        <w:szCs w:val="28"/>
      </w:rPr>
    </w:pPr>
    <w:r>
      <w:rPr>
        <w:b/>
        <w:bCs/>
        <w:noProof/>
        <w:color w:val="EE0000"/>
        <w:sz w:val="32"/>
        <w:szCs w:val="32"/>
      </w:rPr>
      <w:drawing>
        <wp:anchor distT="0" distB="0" distL="114300" distR="114300" simplePos="0" relativeHeight="251660288" behindDoc="1" locked="0" layoutInCell="1" allowOverlap="1" wp14:anchorId="4E0DC55B" wp14:editId="5EE1A5D9">
          <wp:simplePos x="0" y="0"/>
          <wp:positionH relativeFrom="column">
            <wp:posOffset>2476500</wp:posOffset>
          </wp:positionH>
          <wp:positionV relativeFrom="paragraph">
            <wp:posOffset>-53340</wp:posOffset>
          </wp:positionV>
          <wp:extent cx="1170305" cy="594995"/>
          <wp:effectExtent l="0" t="0" r="0" b="1905"/>
          <wp:wrapNone/>
          <wp:docPr id="167351200" name="Picture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351200" name="Picture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305" cy="594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1C44" w:rsidRPr="00CB48E1">
      <w:rPr>
        <w:b/>
        <w:bCs/>
        <w:noProof/>
        <w:color w:val="EE0000"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D0ACEFD" wp14:editId="59CDD884">
              <wp:simplePos x="0" y="0"/>
              <wp:positionH relativeFrom="page">
                <wp:posOffset>12700</wp:posOffset>
              </wp:positionH>
              <wp:positionV relativeFrom="page">
                <wp:posOffset>9055100</wp:posOffset>
              </wp:positionV>
              <wp:extent cx="7747000" cy="1006475"/>
              <wp:effectExtent l="0" t="0" r="12700" b="9525"/>
              <wp:wrapNone/>
              <wp:docPr id="1513660656" name="Rectangle 15136606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7000" cy="1006475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EEB9C4" id="Rectangle 1513660656" o:spid="_x0000_s1026" style="position:absolute;margin-left:1pt;margin-top:713pt;width:610pt;height:7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" fillcolor="#232d4b" strokecolor="#1f3763 [1604]" strokeweight="1pt">
              <w10:wrap anchorx="page" anchory="page"/>
            </v:rect>
          </w:pict>
        </mc:Fallback>
      </mc:AlternateContent>
    </w:r>
    <w:r w:rsidR="001E67D9" w:rsidRPr="007125DE">
      <w:rPr>
        <w:rFonts w:ascii="ITC Franklin Gothic Std Book" w:hAnsi="ITC Franklin Gothic Std Book"/>
        <w:noProof/>
        <w:color w:val="FFFFFF" w:themeColor="background1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CF9201" w14:textId="77777777" w:rsidR="00806F87" w:rsidRDefault="00806F87" w:rsidP="00802CB9">
      <w:r>
        <w:separator/>
      </w:r>
    </w:p>
  </w:footnote>
  <w:footnote w:type="continuationSeparator" w:id="0">
    <w:p w14:paraId="1EE1BAF2" w14:textId="77777777" w:rsidR="00806F87" w:rsidRDefault="00806F87" w:rsidP="0080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840C72" w14:textId="223EBD94" w:rsidR="00802CB9" w:rsidRDefault="00923DD5" w:rsidP="000368B5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8480" behindDoc="0" locked="0" layoutInCell="1" allowOverlap="1" wp14:anchorId="741C5F9D" wp14:editId="55A7446D">
          <wp:simplePos x="0" y="0"/>
          <wp:positionH relativeFrom="column">
            <wp:posOffset>1879600</wp:posOffset>
          </wp:positionH>
          <wp:positionV relativeFrom="paragraph">
            <wp:posOffset>-88900</wp:posOffset>
          </wp:positionV>
          <wp:extent cx="2197100" cy="530225"/>
          <wp:effectExtent l="0" t="0" r="0" b="3175"/>
          <wp:wrapNone/>
          <wp:docPr id="1540952743" name="Picture 6" descr="UVA Human Resources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0952743" name="Picture 6" descr="UVA Human Resources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100" cy="53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8E1">
      <w:rPr>
        <w:b/>
        <w:bCs/>
        <w:noProof/>
        <w:color w:val="EE0000"/>
        <w:sz w:val="32"/>
        <w:szCs w:val="32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C7C294D" wp14:editId="7D2F3EB2">
              <wp:simplePos x="0" y="0"/>
              <wp:positionH relativeFrom="page">
                <wp:posOffset>-4737100</wp:posOffset>
              </wp:positionH>
              <wp:positionV relativeFrom="page">
                <wp:posOffset>4765675</wp:posOffset>
              </wp:positionV>
              <wp:extent cx="10048240" cy="571500"/>
              <wp:effectExtent l="1270" t="0" r="11430" b="1143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0048240" cy="571500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70437E" id="Rectangle 1" o:spid="_x0000_s1026" style="position:absolute;margin-left:-373pt;margin-top:375.25pt;width:791.2pt;height:45pt;rotation:90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" fillcolor="#232d4b" strokecolor="#1f3763 [1604]" strokeweight="1pt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8D267E4" wp14:editId="1B9BD369">
              <wp:simplePos x="0" y="0"/>
              <wp:positionH relativeFrom="column">
                <wp:posOffset>-334010</wp:posOffset>
              </wp:positionH>
              <wp:positionV relativeFrom="paragraph">
                <wp:posOffset>9444990</wp:posOffset>
              </wp:positionV>
              <wp:extent cx="7185660" cy="0"/>
              <wp:effectExtent l="0" t="38100" r="27940" b="38100"/>
              <wp:wrapNone/>
              <wp:docPr id="680388713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566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232D4B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3F5E8FF" id="Straight Connector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3pt,743.7pt" to="539.5pt,74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" strokecolor="#232d4b" strokeweight="6pt">
              <v:stroke joinstyle="miter"/>
            </v:line>
          </w:pict>
        </mc:Fallback>
      </mc:AlternateContent>
    </w:r>
    <w:r w:rsidR="000368B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0475BD" w14:textId="1CCF729A" w:rsidR="001E67D9" w:rsidRPr="00347E83" w:rsidRDefault="00C24829" w:rsidP="00AF3907">
    <w:pPr>
      <w:pStyle w:val="Header"/>
      <w:tabs>
        <w:tab w:val="clear" w:pos="4680"/>
      </w:tabs>
      <w:jc w:val="right"/>
      <w:rPr>
        <w:rFonts w:ascii="ITC Franklin Gothic Std Bk Cd" w:hAnsi="ITC Franklin Gothic Std Bk C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E16B739" wp14:editId="56A5F69F">
              <wp:simplePos x="0" y="0"/>
              <wp:positionH relativeFrom="column">
                <wp:posOffset>-901700</wp:posOffset>
              </wp:positionH>
              <wp:positionV relativeFrom="paragraph">
                <wp:posOffset>355600</wp:posOffset>
              </wp:positionV>
              <wp:extent cx="7820660" cy="0"/>
              <wp:effectExtent l="0" t="38100" r="27940" b="38100"/>
              <wp:wrapNone/>
              <wp:docPr id="715779423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2066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232D4B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5BBEA8" id="Straight Connector 1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pt,28pt" to="544.8pt,2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" strokecolor="#232d4b" strokeweight="6pt">
              <v:stroke joinstyle="miter"/>
            </v:line>
          </w:pict>
        </mc:Fallback>
      </mc:AlternateContent>
    </w:r>
    <w:r w:rsidR="00923DD5">
      <w:rPr>
        <w:rFonts w:ascii="ITC Franklin Gothic Std Bk Cd" w:hAnsi="ITC Franklin Gothic Std Bk Cd"/>
      </w:rPr>
      <w:t>Report Name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1563C65"/>
    <w:multiLevelType w:val="hybridMultilevel"/>
    <w:tmpl w:val="E2709A74"/>
    <w:lvl w:ilvl="0" w:tplc="FB3A910E">
      <w:start w:val="1"/>
      <w:numFmt w:val="bullet"/>
      <w:pStyle w:val="Regularbullets"/>
      <w:lvlText w:val=""/>
      <w:lvlJc w:val="left"/>
      <w:pPr>
        <w:ind w:left="1080" w:hanging="360"/>
      </w:pPr>
      <w:rPr>
        <w:rFonts w:ascii="Wingdings" w:hAnsi="Wingdings" w:hint="default"/>
        <w:b w:val="0"/>
        <w:bCs w:val="0"/>
        <w:i w:val="0"/>
        <w:iCs w:val="0"/>
        <w:color w:val="E57200"/>
        <w:spacing w:val="0"/>
        <w:w w:val="131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1DD0C4F"/>
    <w:multiLevelType w:val="hybridMultilevel"/>
    <w:tmpl w:val="6BEA783C"/>
    <w:lvl w:ilvl="0" w:tplc="F9E0A91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572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425A35"/>
    <w:multiLevelType w:val="hybridMultilevel"/>
    <w:tmpl w:val="78F6E220"/>
    <w:lvl w:ilvl="0" w:tplc="6A78EF64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olor w:val="000000" w:themeColor="text1"/>
        <w:spacing w:val="0"/>
        <w:w w:val="131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num w:numId="1" w16cid:durableId="1102996177">
    <w:abstractNumId w:val="1"/>
  </w:num>
  <w:num w:numId="2" w16cid:durableId="1918519516">
    <w:abstractNumId w:val="2"/>
  </w:num>
  <w:num w:numId="3" w16cid:durableId="6532927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9"/>
  <w:proofState w:spelling="clean" w:grammar="clean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32E"/>
    <w:rsid w:val="0000362E"/>
    <w:rsid w:val="00011D1F"/>
    <w:rsid w:val="000122FC"/>
    <w:rsid w:val="000368B5"/>
    <w:rsid w:val="00037F49"/>
    <w:rsid w:val="000410AA"/>
    <w:rsid w:val="00087FE0"/>
    <w:rsid w:val="000C61BC"/>
    <w:rsid w:val="000D4BC7"/>
    <w:rsid w:val="000F5B39"/>
    <w:rsid w:val="000F6331"/>
    <w:rsid w:val="000F7C87"/>
    <w:rsid w:val="001069FF"/>
    <w:rsid w:val="00113878"/>
    <w:rsid w:val="001250A9"/>
    <w:rsid w:val="00145D8F"/>
    <w:rsid w:val="001469E0"/>
    <w:rsid w:val="00155781"/>
    <w:rsid w:val="00174521"/>
    <w:rsid w:val="00181173"/>
    <w:rsid w:val="001A62F3"/>
    <w:rsid w:val="001A6601"/>
    <w:rsid w:val="001A66ED"/>
    <w:rsid w:val="001B2CF1"/>
    <w:rsid w:val="001C5F0D"/>
    <w:rsid w:val="001D1E0E"/>
    <w:rsid w:val="001E67D9"/>
    <w:rsid w:val="001F2EEE"/>
    <w:rsid w:val="001F50B2"/>
    <w:rsid w:val="00204B73"/>
    <w:rsid w:val="002133F5"/>
    <w:rsid w:val="00217D38"/>
    <w:rsid w:val="00223E75"/>
    <w:rsid w:val="002257C1"/>
    <w:rsid w:val="00236C6F"/>
    <w:rsid w:val="00255A76"/>
    <w:rsid w:val="00261A60"/>
    <w:rsid w:val="00267B51"/>
    <w:rsid w:val="0027432C"/>
    <w:rsid w:val="00283841"/>
    <w:rsid w:val="002B1847"/>
    <w:rsid w:val="002E1A01"/>
    <w:rsid w:val="002F7F80"/>
    <w:rsid w:val="00311E48"/>
    <w:rsid w:val="0031610F"/>
    <w:rsid w:val="00321186"/>
    <w:rsid w:val="00321FD1"/>
    <w:rsid w:val="003245AD"/>
    <w:rsid w:val="00334F51"/>
    <w:rsid w:val="00341ECF"/>
    <w:rsid w:val="003442C9"/>
    <w:rsid w:val="00347E83"/>
    <w:rsid w:val="003522F2"/>
    <w:rsid w:val="003529ED"/>
    <w:rsid w:val="0035543D"/>
    <w:rsid w:val="00360B62"/>
    <w:rsid w:val="00386DEA"/>
    <w:rsid w:val="003A5642"/>
    <w:rsid w:val="003A609D"/>
    <w:rsid w:val="003B03ED"/>
    <w:rsid w:val="003C748B"/>
    <w:rsid w:val="003D276C"/>
    <w:rsid w:val="003D3839"/>
    <w:rsid w:val="003E5314"/>
    <w:rsid w:val="00402F50"/>
    <w:rsid w:val="004114CB"/>
    <w:rsid w:val="004274BB"/>
    <w:rsid w:val="00430A76"/>
    <w:rsid w:val="00441FBC"/>
    <w:rsid w:val="00452B02"/>
    <w:rsid w:val="00465DD9"/>
    <w:rsid w:val="00477734"/>
    <w:rsid w:val="0048448E"/>
    <w:rsid w:val="0048532E"/>
    <w:rsid w:val="004A5394"/>
    <w:rsid w:val="004B1B5E"/>
    <w:rsid w:val="004D7452"/>
    <w:rsid w:val="004F03DE"/>
    <w:rsid w:val="004F69EE"/>
    <w:rsid w:val="00514B51"/>
    <w:rsid w:val="005373C7"/>
    <w:rsid w:val="005467CC"/>
    <w:rsid w:val="00550704"/>
    <w:rsid w:val="005560BB"/>
    <w:rsid w:val="00566694"/>
    <w:rsid w:val="0057129E"/>
    <w:rsid w:val="00586374"/>
    <w:rsid w:val="00593ACF"/>
    <w:rsid w:val="0059659D"/>
    <w:rsid w:val="005A29B1"/>
    <w:rsid w:val="005B28CE"/>
    <w:rsid w:val="005B5DDA"/>
    <w:rsid w:val="005D64D2"/>
    <w:rsid w:val="005F3C3A"/>
    <w:rsid w:val="0061049C"/>
    <w:rsid w:val="00613E61"/>
    <w:rsid w:val="00637F51"/>
    <w:rsid w:val="00640FCE"/>
    <w:rsid w:val="0065354D"/>
    <w:rsid w:val="006677BD"/>
    <w:rsid w:val="006A3794"/>
    <w:rsid w:val="006D5E36"/>
    <w:rsid w:val="006E2023"/>
    <w:rsid w:val="006E3D2F"/>
    <w:rsid w:val="006E6807"/>
    <w:rsid w:val="006F29C1"/>
    <w:rsid w:val="007069A5"/>
    <w:rsid w:val="00715006"/>
    <w:rsid w:val="00715442"/>
    <w:rsid w:val="007221C7"/>
    <w:rsid w:val="00725C79"/>
    <w:rsid w:val="00725FB3"/>
    <w:rsid w:val="00743245"/>
    <w:rsid w:val="007477C8"/>
    <w:rsid w:val="00755D30"/>
    <w:rsid w:val="00796C44"/>
    <w:rsid w:val="007A5997"/>
    <w:rsid w:val="007B03D7"/>
    <w:rsid w:val="007B527E"/>
    <w:rsid w:val="007E0001"/>
    <w:rsid w:val="007F6500"/>
    <w:rsid w:val="007F731C"/>
    <w:rsid w:val="00802CB9"/>
    <w:rsid w:val="00803629"/>
    <w:rsid w:val="00806F87"/>
    <w:rsid w:val="008074B0"/>
    <w:rsid w:val="008245A1"/>
    <w:rsid w:val="008472A8"/>
    <w:rsid w:val="0085714E"/>
    <w:rsid w:val="008729D0"/>
    <w:rsid w:val="00882826"/>
    <w:rsid w:val="00897C72"/>
    <w:rsid w:val="008B6368"/>
    <w:rsid w:val="008C0C8E"/>
    <w:rsid w:val="008C2E15"/>
    <w:rsid w:val="008D0D34"/>
    <w:rsid w:val="008D6688"/>
    <w:rsid w:val="008F32C9"/>
    <w:rsid w:val="008F57F5"/>
    <w:rsid w:val="0092225E"/>
    <w:rsid w:val="00923910"/>
    <w:rsid w:val="00923DD5"/>
    <w:rsid w:val="0095180F"/>
    <w:rsid w:val="00955E3D"/>
    <w:rsid w:val="0096795E"/>
    <w:rsid w:val="009756A1"/>
    <w:rsid w:val="00977C37"/>
    <w:rsid w:val="00996BFE"/>
    <w:rsid w:val="009A31E4"/>
    <w:rsid w:val="009B27AE"/>
    <w:rsid w:val="009C0EB2"/>
    <w:rsid w:val="009C3C49"/>
    <w:rsid w:val="009C4608"/>
    <w:rsid w:val="009C5212"/>
    <w:rsid w:val="009C7F1E"/>
    <w:rsid w:val="009D0CF5"/>
    <w:rsid w:val="009D7F91"/>
    <w:rsid w:val="00A02B38"/>
    <w:rsid w:val="00A10B8B"/>
    <w:rsid w:val="00A30CDD"/>
    <w:rsid w:val="00A40BBB"/>
    <w:rsid w:val="00A52B2D"/>
    <w:rsid w:val="00AB1496"/>
    <w:rsid w:val="00AB20FE"/>
    <w:rsid w:val="00AB4AE2"/>
    <w:rsid w:val="00AB6AB9"/>
    <w:rsid w:val="00AC4F99"/>
    <w:rsid w:val="00AD6267"/>
    <w:rsid w:val="00AD75AF"/>
    <w:rsid w:val="00AE2E9B"/>
    <w:rsid w:val="00AE77BF"/>
    <w:rsid w:val="00AF3907"/>
    <w:rsid w:val="00AF4AD2"/>
    <w:rsid w:val="00AF7984"/>
    <w:rsid w:val="00B0265B"/>
    <w:rsid w:val="00B02FC0"/>
    <w:rsid w:val="00B11FD4"/>
    <w:rsid w:val="00B23C91"/>
    <w:rsid w:val="00B33D12"/>
    <w:rsid w:val="00B47921"/>
    <w:rsid w:val="00B52FDE"/>
    <w:rsid w:val="00B6229D"/>
    <w:rsid w:val="00B66606"/>
    <w:rsid w:val="00B76C03"/>
    <w:rsid w:val="00B81837"/>
    <w:rsid w:val="00B9534A"/>
    <w:rsid w:val="00BB7424"/>
    <w:rsid w:val="00BC25EA"/>
    <w:rsid w:val="00BC7670"/>
    <w:rsid w:val="00BE152E"/>
    <w:rsid w:val="00BE17EF"/>
    <w:rsid w:val="00BE5A97"/>
    <w:rsid w:val="00BF77DB"/>
    <w:rsid w:val="00C01204"/>
    <w:rsid w:val="00C02635"/>
    <w:rsid w:val="00C06B8D"/>
    <w:rsid w:val="00C103CF"/>
    <w:rsid w:val="00C1424B"/>
    <w:rsid w:val="00C24829"/>
    <w:rsid w:val="00C24C3A"/>
    <w:rsid w:val="00C25F34"/>
    <w:rsid w:val="00C70815"/>
    <w:rsid w:val="00C76EC2"/>
    <w:rsid w:val="00C8454F"/>
    <w:rsid w:val="00C9011E"/>
    <w:rsid w:val="00C924C1"/>
    <w:rsid w:val="00C94111"/>
    <w:rsid w:val="00CA7D00"/>
    <w:rsid w:val="00CB48E1"/>
    <w:rsid w:val="00CD61F9"/>
    <w:rsid w:val="00CE769F"/>
    <w:rsid w:val="00CF53E6"/>
    <w:rsid w:val="00D25C1A"/>
    <w:rsid w:val="00D3392C"/>
    <w:rsid w:val="00D4368E"/>
    <w:rsid w:val="00D46E6C"/>
    <w:rsid w:val="00D53AF2"/>
    <w:rsid w:val="00D55F94"/>
    <w:rsid w:val="00D66294"/>
    <w:rsid w:val="00D930F2"/>
    <w:rsid w:val="00DA3C8E"/>
    <w:rsid w:val="00DC42BC"/>
    <w:rsid w:val="00DD27F4"/>
    <w:rsid w:val="00DE3465"/>
    <w:rsid w:val="00E11C44"/>
    <w:rsid w:val="00E246A2"/>
    <w:rsid w:val="00E25170"/>
    <w:rsid w:val="00E42200"/>
    <w:rsid w:val="00E61499"/>
    <w:rsid w:val="00E907A0"/>
    <w:rsid w:val="00EB0C29"/>
    <w:rsid w:val="00EC1BA1"/>
    <w:rsid w:val="00EF5706"/>
    <w:rsid w:val="00F05003"/>
    <w:rsid w:val="00F14397"/>
    <w:rsid w:val="00F5348D"/>
    <w:rsid w:val="00F53511"/>
    <w:rsid w:val="00F63EF5"/>
    <w:rsid w:val="00F81E54"/>
    <w:rsid w:val="00F968A3"/>
    <w:rsid w:val="00FB005F"/>
    <w:rsid w:val="00FB57AE"/>
    <w:rsid w:val="00FC2245"/>
    <w:rsid w:val="00FE33DC"/>
    <w:rsid w:val="00FE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C8A6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B6AB9"/>
    <w:pPr>
      <w:widowControl w:val="0"/>
      <w:autoSpaceDE w:val="0"/>
      <w:autoSpaceDN w:val="0"/>
      <w:spacing w:before="120" w:after="120"/>
    </w:pPr>
    <w:rPr>
      <w:rFonts w:ascii="ITC Franklin Gothic Std Bk Cd" w:eastAsia="Arial Narrow" w:hAnsi="ITC Franklin Gothic Std Bk Cd" w:cs="Arial Narrow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E907A0"/>
    <w:pPr>
      <w:ind w:left="360"/>
      <w:outlineLvl w:val="0"/>
    </w:pPr>
    <w:rPr>
      <w:rFonts w:ascii="ITC Franklin Gothic Std Book" w:hAnsi="ITC Franklin Gothic Std Book" w:cs="Arial"/>
      <w:color w:val="232D4B"/>
      <w:sz w:val="40"/>
      <w:szCs w:val="40"/>
    </w:rPr>
  </w:style>
  <w:style w:type="paragraph" w:styleId="Heading2">
    <w:name w:val="heading 2"/>
    <w:basedOn w:val="Heading1"/>
    <w:link w:val="Heading2Char"/>
    <w:uiPriority w:val="9"/>
    <w:unhideWhenUsed/>
    <w:qFormat/>
    <w:rsid w:val="001E67D9"/>
    <w:pPr>
      <w:spacing w:before="240" w:after="240"/>
      <w:ind w:left="-450" w:right="-900"/>
      <w:outlineLvl w:val="1"/>
    </w:pPr>
    <w:rPr>
      <w:rFonts w:ascii="ITC Franklin Gothic Std Med" w:hAnsi="ITC Franklin Gothic Std Med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67D9"/>
    <w:pPr>
      <w:keepNext/>
      <w:keepLines/>
      <w:spacing w:before="280" w:after="240"/>
      <w:ind w:left="-450"/>
      <w:outlineLvl w:val="2"/>
    </w:pPr>
    <w:rPr>
      <w:rFonts w:ascii="ITC Franklin Gothic Std Book" w:eastAsiaTheme="majorEastAsia" w:hAnsi="ITC Franklin Gothic Std Book" w:cstheme="majorBidi"/>
      <w:b/>
      <w:bCs/>
      <w:color w:val="495E9D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02CB9"/>
  </w:style>
  <w:style w:type="paragraph" w:styleId="Footer">
    <w:name w:val="footer"/>
    <w:basedOn w:val="Normal"/>
    <w:link w:val="Foot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02CB9"/>
  </w:style>
  <w:style w:type="paragraph" w:styleId="BodyText">
    <w:name w:val="Body Text"/>
    <w:basedOn w:val="Normal"/>
    <w:link w:val="BodyTextChar"/>
    <w:uiPriority w:val="1"/>
    <w:qFormat/>
    <w:rsid w:val="009D7F91"/>
    <w:rPr>
      <w:rFonts w:ascii="Arial" w:eastAsia="Arial" w:hAnsi="Arial" w:cs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9D7F91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E907A0"/>
    <w:rPr>
      <w:rFonts w:ascii="ITC Franklin Gothic Std Book" w:eastAsia="Arial Narrow" w:hAnsi="ITC Franklin Gothic Std Book" w:cs="Arial"/>
      <w:color w:val="232D4B"/>
      <w:sz w:val="40"/>
      <w:szCs w:val="40"/>
    </w:rPr>
  </w:style>
  <w:style w:type="character" w:styleId="Hyperlink">
    <w:name w:val="Hyperlink"/>
    <w:basedOn w:val="DefaultParagraphFont"/>
    <w:uiPriority w:val="99"/>
    <w:unhideWhenUsed/>
    <w:rsid w:val="007154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4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C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1C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1C7"/>
    <w:rPr>
      <w:rFonts w:ascii="Times New Roman" w:eastAsia="Arial Narrow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181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E67D9"/>
    <w:rPr>
      <w:rFonts w:ascii="ITC Franklin Gothic Std Med" w:eastAsia="Arial Narrow" w:hAnsi="ITC Franklin Gothic Std Med" w:cs="Arial"/>
      <w:bCs/>
      <w:color w:val="232D4B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E67D9"/>
    <w:rPr>
      <w:rFonts w:ascii="ITC Franklin Gothic Std Book" w:eastAsiaTheme="majorEastAsia" w:hAnsi="ITC Franklin Gothic Std Book" w:cstheme="majorBidi"/>
      <w:b/>
      <w:bCs/>
      <w:color w:val="495E9D"/>
      <w:sz w:val="32"/>
      <w:szCs w:val="32"/>
    </w:rPr>
  </w:style>
  <w:style w:type="paragraph" w:styleId="ListParagraph">
    <w:name w:val="List Paragraph"/>
    <w:aliases w:val="Bullet Header"/>
    <w:basedOn w:val="Normal"/>
    <w:uiPriority w:val="1"/>
    <w:qFormat/>
    <w:rsid w:val="001E67D9"/>
    <w:pPr>
      <w:numPr>
        <w:numId w:val="2"/>
      </w:numPr>
      <w:ind w:left="270" w:right="-630"/>
    </w:pPr>
    <w:rPr>
      <w:rFonts w:ascii="ITC Franklin Gothic Std Med" w:hAnsi="ITC Franklin Gothic Std Med"/>
      <w:color w:val="495E9D"/>
      <w:szCs w:val="28"/>
    </w:rPr>
  </w:style>
  <w:style w:type="paragraph" w:customStyle="1" w:styleId="Bulletbody">
    <w:name w:val="Bullet body"/>
    <w:basedOn w:val="Normal"/>
    <w:uiPriority w:val="1"/>
    <w:qFormat/>
    <w:rsid w:val="001E67D9"/>
    <w:pPr>
      <w:ind w:left="270" w:right="-630"/>
    </w:pPr>
    <w:rPr>
      <w:szCs w:val="28"/>
    </w:rPr>
  </w:style>
  <w:style w:type="character" w:styleId="PageNumber">
    <w:name w:val="page number"/>
    <w:basedOn w:val="DefaultParagraphFont"/>
    <w:uiPriority w:val="99"/>
    <w:semiHidden/>
    <w:unhideWhenUsed/>
    <w:rsid w:val="001E67D9"/>
  </w:style>
  <w:style w:type="paragraph" w:customStyle="1" w:styleId="Regularbullets">
    <w:name w:val="Regular bullets"/>
    <w:basedOn w:val="ListParagraph"/>
    <w:uiPriority w:val="1"/>
    <w:qFormat/>
    <w:rsid w:val="001E67D9"/>
    <w:pPr>
      <w:numPr>
        <w:numId w:val="3"/>
      </w:numPr>
      <w:ind w:left="450"/>
    </w:pPr>
    <w:rPr>
      <w:rFonts w:ascii="ITC Franklin Gothic Std Bk Cd" w:hAnsi="ITC Franklin Gothic Std Bk Cd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E907A0"/>
    <w:pPr>
      <w:ind w:left="360"/>
      <w:jc w:val="center"/>
    </w:pPr>
    <w:rPr>
      <w:rFonts w:ascii="Bodoni Std" w:hAnsi="Bodoni Std" w:cs="Arial"/>
      <w:b/>
      <w:bCs/>
      <w:i/>
      <w:iCs/>
      <w:color w:val="232D4B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7A0"/>
    <w:rPr>
      <w:rFonts w:ascii="Bodoni Std" w:eastAsia="Arial Narrow" w:hAnsi="Bodoni Std" w:cs="Arial"/>
      <w:b/>
      <w:bCs/>
      <w:i/>
      <w:iCs/>
      <w:color w:val="232D4B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7A0"/>
    <w:pPr>
      <w:ind w:left="360" w:right="-720"/>
    </w:pPr>
    <w:rPr>
      <w:rFonts w:ascii="Bodoni Std" w:hAnsi="Bodoni Std" w:cs="Arial"/>
      <w:b/>
      <w:bCs/>
      <w:i/>
      <w:iCs/>
      <w:color w:val="232D4B"/>
      <w:sz w:val="48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907A0"/>
    <w:rPr>
      <w:rFonts w:ascii="Bodoni Std" w:eastAsia="Arial Narrow" w:hAnsi="Bodoni Std" w:cs="Arial"/>
      <w:b/>
      <w:bCs/>
      <w:i/>
      <w:iCs/>
      <w:color w:val="232D4B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85928D-3E8A-054B-BA42-E738EFD6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 2.dotx</Template>
  <TotalTime>51</TotalTime>
  <Pages>2</Pages>
  <Words>31</Words>
  <Characters>183</Characters>
  <Application>Microsoft Office Word</Application>
  <DocSecurity>0</DocSecurity>
  <Lines>36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cld3pf</dc:creator>
  <cp:keywords/>
  <dc:description/>
  <cp:lastModifiedBy>Douglass, Cynthia Lynn (cld3pf)</cp:lastModifiedBy>
  <cp:revision>7</cp:revision>
  <cp:lastPrinted>2019-03-05T20:14:00Z</cp:lastPrinted>
  <dcterms:created xsi:type="dcterms:W3CDTF">2026-06-17T16:38:00Z</dcterms:created>
  <dcterms:modified xsi:type="dcterms:W3CDTF">2026-07-01T14:50:00Z</dcterms:modified>
</cp:coreProperties>
</file>